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CFB24" w14:textId="77777777" w:rsidR="007D7FD5" w:rsidRDefault="007D7FD5" w:rsidP="00733969">
      <w:pPr>
        <w:pStyle w:val="Titeldocument"/>
      </w:pPr>
    </w:p>
    <w:sdt>
      <w:sdtPr>
        <w:tag w:val=""/>
        <w:id w:val="-198712739"/>
        <w:placeholder>
          <w:docPart w:val="91FDFCE13C664790916559D08E35DE3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DAB3D84" w14:textId="2C4C9C7C" w:rsidR="000B173B" w:rsidRPr="005715D9" w:rsidRDefault="009E016F" w:rsidP="00442CA2">
          <w:pPr>
            <w:pStyle w:val="Titeldocument"/>
            <w:jc w:val="center"/>
          </w:pPr>
          <w:r>
            <w:t xml:space="preserve">Attest </w:t>
          </w:r>
          <w:r w:rsidR="00E633FC">
            <w:t xml:space="preserve">doorverwijzing </w:t>
          </w:r>
          <w:r w:rsidR="00EB74EA">
            <w:t>begeleiding onderhoud verwarming (ontwerp)</w:t>
          </w:r>
        </w:p>
      </w:sdtContent>
    </w:sdt>
    <w:p w14:paraId="778C1AF6" w14:textId="77777777" w:rsidR="00332597" w:rsidRDefault="00332597" w:rsidP="00332597">
      <w:pPr>
        <w:jc w:val="left"/>
      </w:pPr>
    </w:p>
    <w:p w14:paraId="14602FE0" w14:textId="77777777" w:rsidR="00332597" w:rsidRDefault="00332597" w:rsidP="00332597">
      <w:pPr>
        <w:jc w:val="left"/>
      </w:pPr>
    </w:p>
    <w:p w14:paraId="57DC391A" w14:textId="77777777" w:rsidR="009E016F" w:rsidRDefault="00332597" w:rsidP="009E016F">
      <w:pPr>
        <w:jc w:val="left"/>
      </w:pPr>
      <w:r>
        <w:t>Het Openbaar Centrum voor Maatschappelijk Welzijn te</w:t>
      </w:r>
      <w:r w:rsidRPr="00DA778C">
        <w:t xml:space="preserve"> </w:t>
      </w:r>
      <w:r>
        <w:t>……………………………………………………</w:t>
      </w:r>
      <w:r w:rsidRPr="00DA778C">
        <w:t xml:space="preserve"> heeft op verzoek </w:t>
      </w:r>
      <w:r w:rsidR="009E016F">
        <w:br/>
      </w:r>
    </w:p>
    <w:p w14:paraId="09A5D70E" w14:textId="4F06DE02" w:rsidR="009E016F" w:rsidRDefault="00332597" w:rsidP="009E016F">
      <w:pPr>
        <w:spacing w:line="480" w:lineRule="auto"/>
        <w:jc w:val="left"/>
      </w:pPr>
      <w:r>
        <w:t>van de aanvrager: ……………………………………………………………………………………………………………………………..….….,</w:t>
      </w:r>
      <w:r>
        <w:br/>
        <w:t>wonende te …..…………………………………………</w:t>
      </w:r>
      <w:r w:rsidR="009E016F">
        <w:t>…………………………………..,</w:t>
      </w:r>
      <w:r>
        <w:t xml:space="preserve">……………………………………………onderzocht </w:t>
      </w:r>
    </w:p>
    <w:p w14:paraId="0FB18C30" w14:textId="064F6DB3" w:rsidR="00332597" w:rsidRPr="00DA778C" w:rsidRDefault="00332597" w:rsidP="009E016F">
      <w:pPr>
        <w:spacing w:line="480" w:lineRule="auto"/>
        <w:jc w:val="left"/>
      </w:pPr>
      <w:r w:rsidRPr="00DA778C">
        <w:t>of de</w:t>
      </w:r>
      <w:r>
        <w:t>ze</w:t>
      </w:r>
      <w:r w:rsidRPr="00DA778C">
        <w:t xml:space="preserve"> </w:t>
      </w:r>
      <w:r>
        <w:t xml:space="preserve">in aanmerking komt voor een </w:t>
      </w:r>
      <w:r w:rsidR="00EB74EA">
        <w:t>begeleiding in het kader van het onderhoud van de verwarming zoals vermeld in artikel 7.9.2/1 §1 7°</w:t>
      </w:r>
      <w:r w:rsidR="003B7678">
        <w:t xml:space="preserve"> van het Energiebesluit</w:t>
      </w:r>
      <w:r w:rsidR="00EB74EA">
        <w:t>.</w:t>
      </w:r>
      <w:r>
        <w:t xml:space="preserve"> </w:t>
      </w:r>
    </w:p>
    <w:p w14:paraId="43042026" w14:textId="5E115B1B" w:rsidR="00332597" w:rsidRPr="00EF4563" w:rsidRDefault="009E016F" w:rsidP="004F3DE2">
      <w:pPr>
        <w:jc w:val="left"/>
      </w:pPr>
      <w:r>
        <w:br/>
      </w:r>
      <w:r w:rsidR="00332597" w:rsidRPr="00EF4563">
        <w:t xml:space="preserve">Op basis van de </w:t>
      </w:r>
      <w:r w:rsidR="008E6E8A" w:rsidRPr="00EF4563">
        <w:t xml:space="preserve">meest recente </w:t>
      </w:r>
      <w:r w:rsidR="00332597" w:rsidRPr="00EF4563">
        <w:t>inkomensgegevens die de aanvrager ter beschikking stelde en de verklaringen die</w:t>
      </w:r>
      <w:r w:rsidR="004F3DE2" w:rsidRPr="00EF4563">
        <w:t xml:space="preserve"> </w:t>
      </w:r>
      <w:r w:rsidR="00332597" w:rsidRPr="00EF4563">
        <w:t>door hem/haar werden afgelegd, bevestigt het OCMW te………………………………………………………………. dat de aanvrager voldoet aan de voorwaarde</w:t>
      </w:r>
      <w:r w:rsidR="00E501EE" w:rsidRPr="00EF4563">
        <w:t>n</w:t>
      </w:r>
      <w:r w:rsidRPr="00EF4563">
        <w:t xml:space="preserve"> </w:t>
      </w:r>
      <w:r w:rsidR="00DB411A" w:rsidRPr="00EF4563">
        <w:t>uit het Energiebesluit</w:t>
      </w:r>
      <w:r w:rsidR="5B6B4AEF" w:rsidRPr="00EF4563">
        <w:t xml:space="preserve">. Deze </w:t>
      </w:r>
      <w:proofErr w:type="spellStart"/>
      <w:r w:rsidR="5B6B4AEF" w:rsidRPr="00EF4563">
        <w:t>doelgroepbepaling</w:t>
      </w:r>
      <w:proofErr w:type="spellEnd"/>
      <w:r w:rsidR="00EF4563">
        <w:t xml:space="preserve"> </w:t>
      </w:r>
      <w:r w:rsidR="5B6B4AEF" w:rsidRPr="00EF4563">
        <w:t>wordt samen met dit attest doorgestuurd naar</w:t>
      </w:r>
      <w:r w:rsidR="00EB74EA" w:rsidRPr="00EF4563">
        <w:t xml:space="preserve"> het </w:t>
      </w:r>
      <w:r w:rsidR="5B6B4AEF" w:rsidRPr="00EF4563">
        <w:t>energiehuis.</w:t>
      </w:r>
    </w:p>
    <w:p w14:paraId="2C4183B2" w14:textId="77777777" w:rsidR="00EC4E11" w:rsidRDefault="00EC4E11" w:rsidP="00332597"/>
    <w:p w14:paraId="2D257677" w14:textId="7F94E246" w:rsidR="00EC4E11" w:rsidRDefault="00EC4E11" w:rsidP="00EC4E11"/>
    <w:p w14:paraId="210474A1" w14:textId="64A7337B" w:rsidR="00C6270E" w:rsidRDefault="00835867" w:rsidP="00C6270E">
      <w:pPr>
        <w:pStyle w:val="Tekstopmerking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color w:val="2B579A"/>
            <w:sz w:val="22"/>
            <w:szCs w:val="22"/>
            <w:shd w:val="clear" w:color="auto" w:fill="E6E6E6"/>
          </w:rPr>
          <w:id w:val="-84701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70E" w:rsidRPr="092EEE9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33936" w:rsidRPr="092EEE92">
        <w:rPr>
          <w:rFonts w:asciiTheme="minorHAnsi" w:hAnsiTheme="minorHAnsi"/>
          <w:sz w:val="22"/>
          <w:szCs w:val="22"/>
        </w:rPr>
        <w:t xml:space="preserve"> </w:t>
      </w:r>
      <w:r w:rsidR="00C6270E" w:rsidRPr="092EEE92">
        <w:rPr>
          <w:rFonts w:asciiTheme="minorHAnsi" w:hAnsiTheme="minorHAnsi"/>
          <w:sz w:val="22"/>
          <w:szCs w:val="22"/>
        </w:rPr>
        <w:t xml:space="preserve">  </w:t>
      </w:r>
      <w:r w:rsidR="00833936" w:rsidRPr="092EEE92">
        <w:rPr>
          <w:rFonts w:asciiTheme="minorHAnsi" w:hAnsiTheme="minorHAnsi"/>
          <w:sz w:val="22"/>
          <w:szCs w:val="22"/>
        </w:rPr>
        <w:t xml:space="preserve">Het </w:t>
      </w:r>
      <w:r w:rsidR="00E22D98" w:rsidRPr="092EEE92">
        <w:rPr>
          <w:rFonts w:asciiTheme="minorHAnsi" w:hAnsiTheme="minorHAnsi"/>
          <w:sz w:val="22"/>
          <w:szCs w:val="22"/>
        </w:rPr>
        <w:t xml:space="preserve">inkomen </w:t>
      </w:r>
      <w:r w:rsidR="53C2DB9C" w:rsidRPr="092EEE92">
        <w:rPr>
          <w:rFonts w:asciiTheme="minorHAnsi" w:hAnsiTheme="minorHAnsi"/>
          <w:sz w:val="22"/>
          <w:szCs w:val="22"/>
        </w:rPr>
        <w:t>valt</w:t>
      </w:r>
      <w:r w:rsidR="00C6270E" w:rsidRPr="092EEE92">
        <w:rPr>
          <w:rFonts w:asciiTheme="minorHAnsi" w:hAnsiTheme="minorHAnsi"/>
          <w:sz w:val="22"/>
          <w:szCs w:val="22"/>
        </w:rPr>
        <w:t xml:space="preserve"> binnen</w:t>
      </w:r>
      <w:r w:rsidR="00E22D98" w:rsidRPr="092EEE92">
        <w:rPr>
          <w:rFonts w:asciiTheme="minorHAnsi" w:hAnsiTheme="minorHAnsi"/>
          <w:sz w:val="22"/>
          <w:szCs w:val="22"/>
        </w:rPr>
        <w:t xml:space="preserve"> de bovengrens van doelgroep 4: altijd recht</w:t>
      </w:r>
      <w:r w:rsidR="00CE4D67" w:rsidRPr="092EEE92">
        <w:rPr>
          <w:rFonts w:asciiTheme="minorHAnsi" w:hAnsiTheme="minorHAnsi"/>
          <w:sz w:val="22"/>
          <w:szCs w:val="22"/>
        </w:rPr>
        <w:t>.</w:t>
      </w:r>
    </w:p>
    <w:p w14:paraId="49854A37" w14:textId="77777777" w:rsidR="00C6270E" w:rsidRDefault="00C6270E" w:rsidP="00C6270E">
      <w:pPr>
        <w:pStyle w:val="Tekstopmerking"/>
        <w:rPr>
          <w:rFonts w:asciiTheme="minorHAnsi" w:hAnsiTheme="minorHAnsi" w:cstheme="minorHAnsi"/>
          <w:sz w:val="22"/>
          <w:szCs w:val="22"/>
        </w:rPr>
      </w:pPr>
    </w:p>
    <w:p w14:paraId="32478C4C" w14:textId="7B423FAF" w:rsidR="00C6270E" w:rsidRDefault="00835867" w:rsidP="00C6270E">
      <w:pPr>
        <w:pStyle w:val="Tekstopmerk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color w:val="2B579A"/>
            <w:sz w:val="22"/>
            <w:szCs w:val="22"/>
            <w:shd w:val="clear" w:color="auto" w:fill="E6E6E6"/>
          </w:rPr>
          <w:id w:val="-265536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70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6270E">
        <w:rPr>
          <w:rFonts w:asciiTheme="minorHAnsi" w:hAnsiTheme="minorHAnsi" w:cstheme="minorHAnsi"/>
          <w:sz w:val="22"/>
          <w:szCs w:val="22"/>
        </w:rPr>
        <w:t xml:space="preserve">   </w:t>
      </w:r>
      <w:r w:rsidR="00C6270E" w:rsidRPr="00C6270E">
        <w:rPr>
          <w:rFonts w:asciiTheme="minorHAnsi" w:hAnsiTheme="minorHAnsi" w:cstheme="minorHAnsi"/>
          <w:sz w:val="22"/>
          <w:szCs w:val="22"/>
        </w:rPr>
        <w:t xml:space="preserve">Het inkomen </w:t>
      </w:r>
      <w:r w:rsidR="00EC6FB1">
        <w:rPr>
          <w:rFonts w:asciiTheme="minorHAnsi" w:hAnsiTheme="minorHAnsi" w:cstheme="minorHAnsi"/>
          <w:sz w:val="22"/>
          <w:szCs w:val="22"/>
        </w:rPr>
        <w:t>valt binnen de grenzen</w:t>
      </w:r>
      <w:r w:rsidR="00EF4563">
        <w:rPr>
          <w:rFonts w:asciiTheme="minorHAnsi" w:hAnsiTheme="minorHAnsi" w:cstheme="minorHAnsi"/>
          <w:sz w:val="22"/>
          <w:szCs w:val="22"/>
        </w:rPr>
        <w:t>*</w:t>
      </w:r>
      <w:r w:rsidR="00EC6FB1">
        <w:rPr>
          <w:rFonts w:asciiTheme="minorHAnsi" w:hAnsiTheme="minorHAnsi" w:cstheme="minorHAnsi"/>
          <w:sz w:val="22"/>
          <w:szCs w:val="22"/>
        </w:rPr>
        <w:t xml:space="preserve"> van doelgroep 3 en het OCMW oordeelt dat de </w:t>
      </w:r>
      <w:r w:rsidR="00CE4D67">
        <w:rPr>
          <w:rFonts w:asciiTheme="minorHAnsi" w:hAnsiTheme="minorHAnsi" w:cstheme="minorHAnsi"/>
          <w:sz w:val="22"/>
          <w:szCs w:val="22"/>
        </w:rPr>
        <w:t>begeleiding relevant is.</w:t>
      </w:r>
    </w:p>
    <w:p w14:paraId="6AEBAA7E" w14:textId="3A4F64D6" w:rsidR="00332597" w:rsidRPr="008F2A77" w:rsidRDefault="00332597" w:rsidP="00332597"/>
    <w:p w14:paraId="7361C60D" w14:textId="77777777" w:rsidR="009E016F" w:rsidRPr="008F2A77" w:rsidRDefault="009E016F" w:rsidP="009E016F"/>
    <w:p w14:paraId="38C0A003" w14:textId="77777777" w:rsidR="009E016F" w:rsidRPr="008F2A77" w:rsidRDefault="009E016F" w:rsidP="009E016F">
      <w:r w:rsidRPr="008F2A77">
        <w:t xml:space="preserve">Opgemaakt te </w:t>
      </w:r>
      <w:r>
        <w:t>………………………………………………………………</w:t>
      </w:r>
      <w:r w:rsidRPr="008F2A77">
        <w:t xml:space="preserve"> op ……../……../…………….</w:t>
      </w:r>
    </w:p>
    <w:p w14:paraId="4FDAE059" w14:textId="77777777" w:rsidR="00EF4563" w:rsidRDefault="00EF4563" w:rsidP="009E016F"/>
    <w:p w14:paraId="50C77339" w14:textId="38D49EBF" w:rsidR="009E016F" w:rsidRDefault="009E016F" w:rsidP="009E016F">
      <w:r w:rsidRPr="008F2A77">
        <w:t>Naam + handtekening</w:t>
      </w:r>
      <w:r w:rsidRPr="008F2A77">
        <w:tab/>
      </w:r>
    </w:p>
    <w:p w14:paraId="0E9C2D46" w14:textId="77777777" w:rsidR="009E016F" w:rsidRDefault="009E016F" w:rsidP="009E016F"/>
    <w:p w14:paraId="1881888F" w14:textId="77777777" w:rsidR="009E016F" w:rsidRDefault="009E016F" w:rsidP="009E016F"/>
    <w:p w14:paraId="702A1DF0" w14:textId="77777777" w:rsidR="00C37096" w:rsidRDefault="00C37096" w:rsidP="009E016F"/>
    <w:p w14:paraId="3C609D48" w14:textId="2688FBA1" w:rsidR="009E016F" w:rsidRPr="008F2A77" w:rsidRDefault="009E016F" w:rsidP="009E016F">
      <w:r>
        <w:t>…………………………………………………………………….</w:t>
      </w:r>
    </w:p>
    <w:p w14:paraId="6B853981" w14:textId="6ECDEB9E" w:rsidR="00C4330C" w:rsidRDefault="00C4330C" w:rsidP="092EEE92"/>
    <w:p w14:paraId="0C32ACEE" w14:textId="77777777" w:rsidR="00332597" w:rsidRDefault="00332597" w:rsidP="00332597"/>
    <w:p w14:paraId="43E1D7C6" w14:textId="77777777" w:rsidR="00EF4563" w:rsidRDefault="00EF4563" w:rsidP="00332597"/>
    <w:p w14:paraId="39818196" w14:textId="77777777" w:rsidR="00EF4563" w:rsidRDefault="00EF4563" w:rsidP="00332597"/>
    <w:p w14:paraId="34EB373A" w14:textId="77777777" w:rsidR="00EF4563" w:rsidRDefault="00EF4563" w:rsidP="00332597"/>
    <w:p w14:paraId="61A58EDE" w14:textId="77777777" w:rsidR="00EF4563" w:rsidRDefault="00EF4563" w:rsidP="00332597"/>
    <w:p w14:paraId="2BBF1EB8" w14:textId="77777777" w:rsidR="00EF4563" w:rsidRDefault="00EF4563" w:rsidP="00332597"/>
    <w:p w14:paraId="4B8BE6D6" w14:textId="77777777" w:rsidR="00EF4563" w:rsidRDefault="00EF4563" w:rsidP="00332597"/>
    <w:p w14:paraId="56ABF571" w14:textId="77777777" w:rsidR="00EF4563" w:rsidRDefault="00EF4563" w:rsidP="00332597"/>
    <w:p w14:paraId="3E791938" w14:textId="77777777" w:rsidR="00EF4563" w:rsidRDefault="00EF4563" w:rsidP="00332597"/>
    <w:p w14:paraId="17E9A07F" w14:textId="77777777" w:rsidR="00EF4563" w:rsidRDefault="00EF4563" w:rsidP="00332597"/>
    <w:p w14:paraId="1C2ACD92" w14:textId="28AE40F1" w:rsidR="7612D4B7" w:rsidRDefault="7612D4B7" w:rsidP="7612D4B7"/>
    <w:p w14:paraId="0F5F66B8" w14:textId="78F40EAB" w:rsidR="00600395" w:rsidRDefault="000654E1" w:rsidP="000654E1">
      <w:r>
        <w:t xml:space="preserve">* </w:t>
      </w:r>
      <w:r w:rsidR="00B44C93">
        <w:t xml:space="preserve">Zie </w:t>
      </w:r>
      <w:r>
        <w:t xml:space="preserve">voor deze </w:t>
      </w:r>
      <w:r w:rsidR="00B44C93">
        <w:t>inkomensgrenzen</w:t>
      </w:r>
      <w:r w:rsidR="00600395">
        <w:t xml:space="preserve"> </w:t>
      </w:r>
      <w:hyperlink r:id="rId13" w:history="1">
        <w:r w:rsidR="00600395" w:rsidRPr="005B6371">
          <w:rPr>
            <w:rStyle w:val="Hyperlink"/>
          </w:rPr>
          <w:t>https://www.vlaanderen.be/premies-voor-renovatie/mijn-verbouwpremie</w:t>
        </w:r>
      </w:hyperlink>
      <w:r w:rsidR="00600395">
        <w:t>.</w:t>
      </w:r>
    </w:p>
    <w:sectPr w:rsidR="00600395" w:rsidSect="005A7C0A"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 w:code="9"/>
      <w:pgMar w:top="851" w:right="851" w:bottom="1418" w:left="1134" w:header="851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B62DE" w14:textId="77777777" w:rsidR="00A61F13" w:rsidRDefault="00A61F13" w:rsidP="00FA4B07">
      <w:r>
        <w:separator/>
      </w:r>
    </w:p>
  </w:endnote>
  <w:endnote w:type="continuationSeparator" w:id="0">
    <w:p w14:paraId="104DC799" w14:textId="77777777" w:rsidR="00A61F13" w:rsidRDefault="00A61F13" w:rsidP="00FA4B07">
      <w:r>
        <w:continuationSeparator/>
      </w:r>
    </w:p>
  </w:endnote>
  <w:endnote w:type="continuationNotice" w:id="1">
    <w:p w14:paraId="75BCEC45" w14:textId="77777777" w:rsidR="00A61F13" w:rsidRDefault="00A61F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landers Art Serif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48BD1" w14:textId="77777777" w:rsidR="003A1552" w:rsidRPr="00475B3F" w:rsidRDefault="003A1552" w:rsidP="00FA4B07">
    <w:pPr>
      <w:pStyle w:val="Streepjes"/>
    </w:pPr>
    <w:r w:rsidRPr="00475B3F">
      <w:t>////////////////////////////////////////////////////////////////////////////////////////////////////////////////////////////////////////////////////////////////</w:t>
    </w:r>
  </w:p>
  <w:p w14:paraId="7E24B494" w14:textId="59E197EA" w:rsidR="003A1552" w:rsidRPr="003A1552" w:rsidRDefault="003A1552" w:rsidP="00191937">
    <w:pPr>
      <w:pStyle w:val="Voettekst"/>
      <w:tabs>
        <w:tab w:val="clear" w:pos="4513"/>
        <w:tab w:val="center" w:pos="4962"/>
      </w:tabs>
    </w:pPr>
    <w:r w:rsidRPr="00475B3F">
      <w:t xml:space="preserve">pagina </w:t>
    </w:r>
    <w:r w:rsidRPr="00475B3F">
      <w:rPr>
        <w:color w:val="2B579A"/>
        <w:shd w:val="clear" w:color="auto" w:fill="E6E6E6"/>
      </w:rPr>
      <w:fldChar w:fldCharType="begin"/>
    </w:r>
    <w:r w:rsidRPr="00475B3F">
      <w:instrText xml:space="preserve"> PAGE   \* MERGEFORMAT </w:instrText>
    </w:r>
    <w:r w:rsidRPr="00475B3F">
      <w:rPr>
        <w:color w:val="2B579A"/>
        <w:shd w:val="clear" w:color="auto" w:fill="E6E6E6"/>
      </w:rPr>
      <w:fldChar w:fldCharType="separate"/>
    </w:r>
    <w:r w:rsidR="00B22089">
      <w:rPr>
        <w:noProof/>
      </w:rPr>
      <w:t>2</w:t>
    </w:r>
    <w:r w:rsidRPr="00475B3F">
      <w:rPr>
        <w:color w:val="2B579A"/>
        <w:shd w:val="clear" w:color="auto" w:fill="E6E6E6"/>
      </w:rPr>
      <w:fldChar w:fldCharType="end"/>
    </w:r>
    <w:r w:rsidRPr="00475B3F">
      <w:t xml:space="preserve"> van </w:t>
    </w:r>
    <w:fldSimple w:instr="NUMPAGES   \* MERGEFORMAT">
      <w:r w:rsidR="00B22089">
        <w:rPr>
          <w:noProof/>
        </w:rPr>
        <w:t>2</w:t>
      </w:r>
    </w:fldSimple>
    <w:r w:rsidRPr="00475B3F">
      <w:tab/>
    </w:r>
    <w:sdt>
      <w:sdtPr>
        <w:rPr>
          <w:color w:val="2B579A"/>
          <w:shd w:val="clear" w:color="auto" w:fill="E6E6E6"/>
        </w:rPr>
        <w:tag w:val=""/>
        <w:id w:val="135854171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color w:val="000000"/>
          <w:shd w:val="clear" w:color="auto" w:fill="auto"/>
        </w:rPr>
      </w:sdtEndPr>
      <w:sdtContent>
        <w:r w:rsidR="00E633FC">
          <w:rPr>
            <w:color w:val="2B579A"/>
            <w:shd w:val="clear" w:color="auto" w:fill="E6E6E6"/>
          </w:rPr>
          <w:t>Attest doorverwijzing begeleiding onderhoud verwarming (ontwerp)</w:t>
        </w:r>
      </w:sdtContent>
    </w:sdt>
    <w:r w:rsidRPr="00475B3F">
      <w:tab/>
    </w:r>
    <w:sdt>
      <w:sdtPr>
        <w:rPr>
          <w:color w:val="2B579A"/>
          <w:shd w:val="clear" w:color="auto" w:fill="E6E6E6"/>
        </w:rPr>
        <w:id w:val="597987410"/>
        <w:docPartObj>
          <w:docPartGallery w:val="Page Numbers (Top of Page)"/>
          <w:docPartUnique/>
        </w:docPartObj>
      </w:sdtPr>
      <w:sdtEndPr>
        <w:rPr>
          <w:color w:val="000000"/>
          <w:shd w:val="clear" w:color="auto" w:fill="auto"/>
        </w:rPr>
      </w:sdtEndPr>
      <w:sdtContent>
        <w:sdt>
          <w:sdtPr>
            <w:rPr>
              <w:color w:val="2B579A"/>
              <w:shd w:val="clear" w:color="auto" w:fill="E6E6E6"/>
            </w:rPr>
            <w:alias w:val="Publicatiedatum"/>
            <w:tag w:val=""/>
            <w:id w:val="-79677384"/>
            <w:placeholder>
              <w:docPart w:val="02A3649DD63F41D7BF23C1CDA6E884F7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 w:fullDate="2020-12-22T00:00:00Z">
              <w:dateFormat w:val="d.MM.yyyy"/>
              <w:lid w:val="nl-BE"/>
              <w:storeMappedDataAs w:val="dateTime"/>
              <w:calendar w:val="gregorian"/>
            </w:date>
          </w:sdtPr>
          <w:sdtEndPr>
            <w:rPr>
              <w:color w:val="000000"/>
              <w:shd w:val="clear" w:color="auto" w:fill="auto"/>
            </w:rPr>
          </w:sdtEndPr>
          <w:sdtContent>
            <w:r w:rsidR="00191937" w:rsidRPr="00191937">
              <w:rPr>
                <w:rStyle w:val="Tekstvantijdelijkeaanduiding"/>
                <w:color w:val="auto"/>
              </w:rPr>
              <w:t>[Publicatiedatum]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8485" w14:textId="77777777" w:rsidR="00CE6F24" w:rsidRDefault="00CE6F24" w:rsidP="00FA4B07">
    <w:pPr>
      <w:pStyle w:val="Streepjes"/>
    </w:pPr>
    <w:r>
      <w:t>/</w:t>
    </w:r>
    <w:r w:rsidRPr="00F64675">
      <w:t>/////////////////////////////////////////////////////////////////////////////////////////////////////////////////////////////////////////////////////</w:t>
    </w:r>
    <w:r>
      <w:t>//////////</w:t>
    </w:r>
  </w:p>
  <w:p w14:paraId="11E99BDD" w14:textId="6075E14B" w:rsidR="00CE6F24" w:rsidRPr="00CE6F24" w:rsidRDefault="00835867" w:rsidP="00191937">
    <w:pPr>
      <w:pStyle w:val="Voettekst"/>
      <w:tabs>
        <w:tab w:val="clear" w:pos="4513"/>
        <w:tab w:val="center" w:pos="4962"/>
      </w:tabs>
    </w:pPr>
    <w:sdt>
      <w:sdtPr>
        <w:rPr>
          <w:color w:val="2B579A"/>
          <w:shd w:val="clear" w:color="auto" w:fill="E6E6E6"/>
        </w:rPr>
        <w:id w:val="-1142574164"/>
        <w:docPartObj>
          <w:docPartGallery w:val="Page Numbers (Top of Page)"/>
          <w:docPartUnique/>
        </w:docPartObj>
      </w:sdtPr>
      <w:sdtEndPr>
        <w:rPr>
          <w:color w:val="000000"/>
          <w:shd w:val="clear" w:color="auto" w:fill="auto"/>
        </w:rPr>
      </w:sdtEndPr>
      <w:sdtContent>
        <w:sdt>
          <w:sdtPr>
            <w:rPr>
              <w:color w:val="2B579A"/>
              <w:shd w:val="clear" w:color="auto" w:fill="E6E6E6"/>
            </w:rPr>
            <w:alias w:val="Publicatiedatum"/>
            <w:tag w:val=""/>
            <w:id w:val="1016739456"/>
            <w:placeholder>
              <w:docPart w:val="0984BA0FF7774928914A84BA4DC1DC5D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 w:fullDate="2020-12-22T00:00:00Z">
              <w:dateFormat w:val="d.MM.yyyy"/>
              <w:lid w:val="nl-BE"/>
              <w:storeMappedDataAs w:val="dateTime"/>
              <w:calendar w:val="gregorian"/>
            </w:date>
          </w:sdtPr>
          <w:sdtEndPr>
            <w:rPr>
              <w:color w:val="000000"/>
              <w:shd w:val="clear" w:color="auto" w:fill="auto"/>
            </w:rPr>
          </w:sdtEndPr>
          <w:sdtContent>
            <w:r w:rsidR="00191937" w:rsidRPr="00191937">
              <w:rPr>
                <w:rStyle w:val="Tekstvantijdelijkeaanduiding"/>
                <w:color w:val="auto"/>
              </w:rPr>
              <w:t>[Publicatiedatum]</w:t>
            </w:r>
          </w:sdtContent>
        </w:sdt>
      </w:sdtContent>
    </w:sdt>
    <w:r w:rsidR="00CE6F24">
      <w:tab/>
    </w:r>
    <w:sdt>
      <w:sdtPr>
        <w:rPr>
          <w:color w:val="2B579A"/>
          <w:shd w:val="clear" w:color="auto" w:fill="E6E6E6"/>
        </w:rPr>
        <w:tag w:val=""/>
        <w:id w:val="-374159896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color w:val="000000"/>
          <w:shd w:val="clear" w:color="auto" w:fill="auto"/>
        </w:rPr>
      </w:sdtEndPr>
      <w:sdtContent>
        <w:r w:rsidR="00E633FC">
          <w:rPr>
            <w:color w:val="2B579A"/>
            <w:shd w:val="clear" w:color="auto" w:fill="E6E6E6"/>
          </w:rPr>
          <w:t>Attest doorverwijzing begeleiding onderhoud verwarming (ontwerp)</w:t>
        </w:r>
      </w:sdtContent>
    </w:sdt>
    <w:r w:rsidR="00CE6F24">
      <w:tab/>
    </w:r>
    <w:sdt>
      <w:sdtPr>
        <w:rPr>
          <w:color w:val="2B579A"/>
          <w:shd w:val="clear" w:color="auto" w:fill="E6E6E6"/>
        </w:rPr>
        <w:id w:val="-953789036"/>
        <w:docPartObj>
          <w:docPartGallery w:val="Page Numbers (Top of Page)"/>
          <w:docPartUnique/>
        </w:docPartObj>
      </w:sdtPr>
      <w:sdtEndPr>
        <w:rPr>
          <w:color w:val="000000"/>
          <w:shd w:val="clear" w:color="auto" w:fill="auto"/>
        </w:rPr>
      </w:sdtEndPr>
      <w:sdtContent>
        <w:sdt>
          <w:sdtPr>
            <w:rPr>
              <w:color w:val="2B579A"/>
              <w:shd w:val="clear" w:color="auto" w:fill="E6E6E6"/>
            </w:rPr>
            <w:id w:val="1436877411"/>
            <w:docPartObj>
              <w:docPartGallery w:val="Page Numbers (Top of Page)"/>
              <w:docPartUnique/>
            </w:docPartObj>
          </w:sdtPr>
          <w:sdtEndPr>
            <w:rPr>
              <w:color w:val="000000"/>
              <w:shd w:val="clear" w:color="auto" w:fill="auto"/>
            </w:rPr>
          </w:sdtEndPr>
          <w:sdtContent>
            <w:r w:rsidR="00CE6F24">
              <w:t xml:space="preserve">pagina </w:t>
            </w:r>
            <w:r w:rsidR="00CE6F24">
              <w:rPr>
                <w:color w:val="2B579A"/>
                <w:shd w:val="clear" w:color="auto" w:fill="E6E6E6"/>
              </w:rPr>
              <w:fldChar w:fldCharType="begin"/>
            </w:r>
            <w:r w:rsidR="00CE6F24">
              <w:instrText xml:space="preserve"> PAGE   \* MERGEFORMAT </w:instrText>
            </w:r>
            <w:r w:rsidR="00CE6F24">
              <w:rPr>
                <w:color w:val="2B579A"/>
                <w:shd w:val="clear" w:color="auto" w:fill="E6E6E6"/>
              </w:rPr>
              <w:fldChar w:fldCharType="separate"/>
            </w:r>
            <w:r w:rsidR="00CE6F24">
              <w:rPr>
                <w:noProof/>
              </w:rPr>
              <w:t>3</w:t>
            </w:r>
            <w:r w:rsidR="00CE6F24">
              <w:rPr>
                <w:color w:val="2B579A"/>
                <w:shd w:val="clear" w:color="auto" w:fill="E6E6E6"/>
              </w:rPr>
              <w:fldChar w:fldCharType="end"/>
            </w:r>
            <w:r w:rsidR="00CE6F24">
              <w:t xml:space="preserve"> van </w:t>
            </w:r>
            <w:fldSimple w:instr="NUMPAGES  \* Arabic  \* MERGEFORMAT">
              <w:r w:rsidR="00CE6F24">
                <w:rPr>
                  <w:noProof/>
                </w:rPr>
                <w:t>5</w:t>
              </w:r>
            </w:fldSimple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6B63" w14:textId="77777777" w:rsidR="00636449" w:rsidRDefault="007D7FD5" w:rsidP="00FA4B07">
    <w:pPr>
      <w:pStyle w:val="HeaderenFooterpagina1"/>
    </w:pPr>
    <w:r>
      <w:rPr>
        <w:noProof/>
        <w:color w:val="2B579A"/>
        <w:shd w:val="clear" w:color="auto" w:fill="E6E6E6"/>
        <w:lang w:eastAsia="nl-BE"/>
      </w:rPr>
      <w:drawing>
        <wp:anchor distT="0" distB="0" distL="114300" distR="114300" simplePos="0" relativeHeight="251658241" behindDoc="1" locked="0" layoutInCell="1" allowOverlap="1" wp14:anchorId="094F8251" wp14:editId="4A470F8D">
          <wp:simplePos x="0" y="0"/>
          <wp:positionH relativeFrom="page">
            <wp:posOffset>720090</wp:posOffset>
          </wp:positionH>
          <wp:positionV relativeFrom="page">
            <wp:posOffset>9756140</wp:posOffset>
          </wp:positionV>
          <wp:extent cx="1270800" cy="536400"/>
          <wp:effectExtent l="0" t="0" r="571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ma_verbeelding_kopp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8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A5CF79" w14:textId="4E56463B" w:rsidR="003A1552" w:rsidRDefault="003A1552" w:rsidP="00FA4B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AF51" w14:textId="77777777" w:rsidR="00A61F13" w:rsidRDefault="00A61F13" w:rsidP="00FA4B07">
      <w:r>
        <w:separator/>
      </w:r>
    </w:p>
  </w:footnote>
  <w:footnote w:type="continuationSeparator" w:id="0">
    <w:p w14:paraId="435EA439" w14:textId="77777777" w:rsidR="00A61F13" w:rsidRDefault="00A61F13" w:rsidP="00FA4B07">
      <w:r>
        <w:continuationSeparator/>
      </w:r>
    </w:p>
  </w:footnote>
  <w:footnote w:type="continuationNotice" w:id="1">
    <w:p w14:paraId="3E0DF0F2" w14:textId="77777777" w:rsidR="00A61F13" w:rsidRDefault="00A61F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8967" w14:textId="35291A38" w:rsidR="005715D9" w:rsidRPr="00536EC0" w:rsidRDefault="007D7FD5" w:rsidP="00FA4B07">
    <w:pPr>
      <w:pStyle w:val="Documenttype"/>
    </w:pPr>
    <w:r w:rsidRPr="005715D9">
      <w:rPr>
        <w:noProof/>
        <w:color w:val="2B579A"/>
        <w:sz w:val="18"/>
        <w:szCs w:val="18"/>
        <w:shd w:val="clear" w:color="auto" w:fill="E6E6E6"/>
        <w:lang w:eastAsia="nl-BE"/>
      </w:rPr>
      <w:drawing>
        <wp:anchor distT="0" distB="0" distL="114300" distR="114300" simplePos="0" relativeHeight="251658240" behindDoc="0" locked="0" layoutInCell="1" allowOverlap="1" wp14:anchorId="3A07F636" wp14:editId="5E7D55C0">
          <wp:simplePos x="0" y="0"/>
          <wp:positionH relativeFrom="page">
            <wp:posOffset>720090</wp:posOffset>
          </wp:positionH>
          <wp:positionV relativeFrom="page">
            <wp:posOffset>542925</wp:posOffset>
          </wp:positionV>
          <wp:extent cx="2451600" cy="658800"/>
          <wp:effectExtent l="0" t="0" r="635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iteit-3-regels-kopp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16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5D9" w:rsidRPr="005715D9">
      <w:t xml:space="preserve">/ </w:t>
    </w:r>
    <w:r w:rsidR="00332597">
      <w:t>Attest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70E"/>
    <w:multiLevelType w:val="hybridMultilevel"/>
    <w:tmpl w:val="DAAC7B76"/>
    <w:lvl w:ilvl="0" w:tplc="A372CCF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9239E"/>
    <w:multiLevelType w:val="hybridMultilevel"/>
    <w:tmpl w:val="D01C6CF6"/>
    <w:lvl w:ilvl="0" w:tplc="CD1066A2">
      <w:start w:val="1"/>
      <w:numFmt w:val="bullet"/>
      <w:pStyle w:val="Lijstopsomteken5"/>
      <w:lvlText w:val="+"/>
      <w:lvlJc w:val="left"/>
      <w:pPr>
        <w:ind w:left="1494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" w15:restartNumberingAfterBreak="0">
    <w:nsid w:val="0F41603E"/>
    <w:multiLevelType w:val="multilevel"/>
    <w:tmpl w:val="42FAC846"/>
    <w:lvl w:ilvl="0">
      <w:start w:val="1"/>
      <w:numFmt w:val="bullet"/>
      <w:pStyle w:val="Lijstopsomteken"/>
      <w:lvlText w:val="-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5C84199"/>
    <w:multiLevelType w:val="hybridMultilevel"/>
    <w:tmpl w:val="545CB46E"/>
    <w:lvl w:ilvl="0" w:tplc="843673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92417"/>
    <w:multiLevelType w:val="hybridMultilevel"/>
    <w:tmpl w:val="6EAA06A4"/>
    <w:lvl w:ilvl="0" w:tplc="914C95BA">
      <w:start w:val="57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A56D8D"/>
    <w:multiLevelType w:val="hybridMultilevel"/>
    <w:tmpl w:val="F8046584"/>
    <w:lvl w:ilvl="0" w:tplc="A824EF3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4108F"/>
    <w:multiLevelType w:val="hybridMultilevel"/>
    <w:tmpl w:val="99A85160"/>
    <w:lvl w:ilvl="0" w:tplc="7588803A">
      <w:start w:val="1"/>
      <w:numFmt w:val="decimal"/>
      <w:pStyle w:val="Lijstnummering4"/>
      <w:lvlText w:val="%1)"/>
      <w:lvlJc w:val="left"/>
      <w:pPr>
        <w:ind w:left="121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20868"/>
    <w:multiLevelType w:val="hybridMultilevel"/>
    <w:tmpl w:val="E6503D0E"/>
    <w:lvl w:ilvl="0" w:tplc="93B888F0">
      <w:start w:val="1"/>
      <w:numFmt w:val="bullet"/>
      <w:pStyle w:val="Lijstopsomteken4"/>
      <w:lvlText w:val="&gt;"/>
      <w:lvlJc w:val="left"/>
      <w:pPr>
        <w:ind w:left="1211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65284"/>
    <w:multiLevelType w:val="hybridMultilevel"/>
    <w:tmpl w:val="D03C4D7A"/>
    <w:lvl w:ilvl="0" w:tplc="AFAA9E8C">
      <w:start w:val="5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D6689"/>
    <w:multiLevelType w:val="hybridMultilevel"/>
    <w:tmpl w:val="E828FFEC"/>
    <w:lvl w:ilvl="0" w:tplc="A978D4B4">
      <w:start w:val="1"/>
      <w:numFmt w:val="lowerRoman"/>
      <w:pStyle w:val="Lijstnummering3"/>
      <w:lvlText w:val="%1"/>
      <w:lvlJc w:val="left"/>
      <w:pPr>
        <w:ind w:left="99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352" w:hanging="360"/>
      </w:pPr>
    </w:lvl>
    <w:lvl w:ilvl="2" w:tplc="0809001B" w:tentative="1">
      <w:start w:val="1"/>
      <w:numFmt w:val="lowerRoman"/>
      <w:lvlText w:val="%3."/>
      <w:lvlJc w:val="right"/>
      <w:pPr>
        <w:ind w:left="2072" w:hanging="180"/>
      </w:pPr>
    </w:lvl>
    <w:lvl w:ilvl="3" w:tplc="0809000F" w:tentative="1">
      <w:start w:val="1"/>
      <w:numFmt w:val="decimal"/>
      <w:lvlText w:val="%4."/>
      <w:lvlJc w:val="left"/>
      <w:pPr>
        <w:ind w:left="2792" w:hanging="360"/>
      </w:pPr>
    </w:lvl>
    <w:lvl w:ilvl="4" w:tplc="08090019" w:tentative="1">
      <w:start w:val="1"/>
      <w:numFmt w:val="lowerLetter"/>
      <w:lvlText w:val="%5."/>
      <w:lvlJc w:val="left"/>
      <w:pPr>
        <w:ind w:left="3512" w:hanging="360"/>
      </w:pPr>
    </w:lvl>
    <w:lvl w:ilvl="5" w:tplc="0809001B" w:tentative="1">
      <w:start w:val="1"/>
      <w:numFmt w:val="lowerRoman"/>
      <w:lvlText w:val="%6."/>
      <w:lvlJc w:val="right"/>
      <w:pPr>
        <w:ind w:left="4232" w:hanging="180"/>
      </w:pPr>
    </w:lvl>
    <w:lvl w:ilvl="6" w:tplc="0809000F" w:tentative="1">
      <w:start w:val="1"/>
      <w:numFmt w:val="decimal"/>
      <w:lvlText w:val="%7."/>
      <w:lvlJc w:val="left"/>
      <w:pPr>
        <w:ind w:left="4952" w:hanging="360"/>
      </w:pPr>
    </w:lvl>
    <w:lvl w:ilvl="7" w:tplc="08090019" w:tentative="1">
      <w:start w:val="1"/>
      <w:numFmt w:val="lowerLetter"/>
      <w:lvlText w:val="%8."/>
      <w:lvlJc w:val="left"/>
      <w:pPr>
        <w:ind w:left="5672" w:hanging="360"/>
      </w:pPr>
    </w:lvl>
    <w:lvl w:ilvl="8" w:tplc="08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0" w15:restartNumberingAfterBreak="0">
    <w:nsid w:val="3B15601B"/>
    <w:multiLevelType w:val="hybridMultilevel"/>
    <w:tmpl w:val="D966C3C8"/>
    <w:lvl w:ilvl="0" w:tplc="28A23CFC">
      <w:start w:val="23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312F61"/>
    <w:multiLevelType w:val="hybridMultilevel"/>
    <w:tmpl w:val="CACC70A8"/>
    <w:lvl w:ilvl="0" w:tplc="5972EBCA">
      <w:start w:val="1"/>
      <w:numFmt w:val="lowerLetter"/>
      <w:pStyle w:val="Lijstnummering2"/>
      <w:lvlText w:val="%1"/>
      <w:lvlJc w:val="left"/>
      <w:pPr>
        <w:ind w:left="644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23E70"/>
    <w:multiLevelType w:val="hybridMultilevel"/>
    <w:tmpl w:val="05EEC3B6"/>
    <w:lvl w:ilvl="0" w:tplc="28A23CFC">
      <w:start w:val="23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837E3"/>
    <w:multiLevelType w:val="hybridMultilevel"/>
    <w:tmpl w:val="A6E2C178"/>
    <w:lvl w:ilvl="0" w:tplc="2E028A6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B7CB4"/>
    <w:multiLevelType w:val="hybridMultilevel"/>
    <w:tmpl w:val="F0465A68"/>
    <w:lvl w:ilvl="0" w:tplc="47805546">
      <w:start w:val="1"/>
      <w:numFmt w:val="lowerLetter"/>
      <w:pStyle w:val="Lijstnummering5"/>
      <w:lvlText w:val="%1)"/>
      <w:lvlJc w:val="left"/>
      <w:pPr>
        <w:ind w:left="149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85613"/>
    <w:multiLevelType w:val="multilevel"/>
    <w:tmpl w:val="83607F32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1F497D" w:themeColor="tex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1F497D" w:themeColor="text2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A17E87"/>
    <w:multiLevelType w:val="hybridMultilevel"/>
    <w:tmpl w:val="7B8E639C"/>
    <w:lvl w:ilvl="0" w:tplc="71C63E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21E81"/>
    <w:multiLevelType w:val="hybridMultilevel"/>
    <w:tmpl w:val="D45AF77A"/>
    <w:lvl w:ilvl="0" w:tplc="0CF09C5A">
      <w:start w:val="1"/>
      <w:numFmt w:val="bullet"/>
      <w:pStyle w:val="Tabelinhoud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543DB"/>
    <w:multiLevelType w:val="hybridMultilevel"/>
    <w:tmpl w:val="BA609C80"/>
    <w:lvl w:ilvl="0" w:tplc="28A23CFC">
      <w:start w:val="23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E3014"/>
    <w:multiLevelType w:val="hybridMultilevel"/>
    <w:tmpl w:val="29448544"/>
    <w:lvl w:ilvl="0" w:tplc="F8626476">
      <w:start w:val="1"/>
      <w:numFmt w:val="bullet"/>
      <w:pStyle w:val="Lijstopsomteken2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7D7610E"/>
    <w:multiLevelType w:val="hybridMultilevel"/>
    <w:tmpl w:val="556ED4AA"/>
    <w:lvl w:ilvl="0" w:tplc="D2DE2048">
      <w:start w:val="1"/>
      <w:numFmt w:val="decimal"/>
      <w:pStyle w:val="Lijstnummering2VEA"/>
      <w:lvlText w:val="%1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130019" w:tentative="1">
      <w:start w:val="1"/>
      <w:numFmt w:val="lowerLetter"/>
      <w:lvlText w:val="%2."/>
      <w:lvlJc w:val="left"/>
      <w:pPr>
        <w:ind w:left="1724" w:hanging="360"/>
      </w:pPr>
    </w:lvl>
    <w:lvl w:ilvl="2" w:tplc="0813001B" w:tentative="1">
      <w:start w:val="1"/>
      <w:numFmt w:val="lowerRoman"/>
      <w:lvlText w:val="%3."/>
      <w:lvlJc w:val="right"/>
      <w:pPr>
        <w:ind w:left="2444" w:hanging="180"/>
      </w:pPr>
    </w:lvl>
    <w:lvl w:ilvl="3" w:tplc="0813000F" w:tentative="1">
      <w:start w:val="1"/>
      <w:numFmt w:val="decimal"/>
      <w:lvlText w:val="%4."/>
      <w:lvlJc w:val="left"/>
      <w:pPr>
        <w:ind w:left="3164" w:hanging="360"/>
      </w:pPr>
    </w:lvl>
    <w:lvl w:ilvl="4" w:tplc="08130019" w:tentative="1">
      <w:start w:val="1"/>
      <w:numFmt w:val="lowerLetter"/>
      <w:lvlText w:val="%5."/>
      <w:lvlJc w:val="left"/>
      <w:pPr>
        <w:ind w:left="3884" w:hanging="360"/>
      </w:pPr>
    </w:lvl>
    <w:lvl w:ilvl="5" w:tplc="0813001B" w:tentative="1">
      <w:start w:val="1"/>
      <w:numFmt w:val="lowerRoman"/>
      <w:lvlText w:val="%6."/>
      <w:lvlJc w:val="right"/>
      <w:pPr>
        <w:ind w:left="4604" w:hanging="180"/>
      </w:pPr>
    </w:lvl>
    <w:lvl w:ilvl="6" w:tplc="0813000F" w:tentative="1">
      <w:start w:val="1"/>
      <w:numFmt w:val="decimal"/>
      <w:lvlText w:val="%7."/>
      <w:lvlJc w:val="left"/>
      <w:pPr>
        <w:ind w:left="5324" w:hanging="360"/>
      </w:pPr>
    </w:lvl>
    <w:lvl w:ilvl="7" w:tplc="08130019" w:tentative="1">
      <w:start w:val="1"/>
      <w:numFmt w:val="lowerLetter"/>
      <w:lvlText w:val="%8."/>
      <w:lvlJc w:val="left"/>
      <w:pPr>
        <w:ind w:left="6044" w:hanging="360"/>
      </w:pPr>
    </w:lvl>
    <w:lvl w:ilvl="8" w:tplc="08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E1F6FED"/>
    <w:multiLevelType w:val="hybridMultilevel"/>
    <w:tmpl w:val="36A0E5B6"/>
    <w:lvl w:ilvl="0" w:tplc="702CD960">
      <w:start w:val="1"/>
      <w:numFmt w:val="decimal"/>
      <w:pStyle w:val="LijstnummeringVEA"/>
      <w:lvlText w:val="%1"/>
      <w:lvlJc w:val="left"/>
      <w:pPr>
        <w:ind w:left="720" w:hanging="360"/>
      </w:pPr>
      <w:rPr>
        <w:rFonts w:hint="default"/>
      </w:rPr>
    </w:lvl>
    <w:lvl w:ilvl="1" w:tplc="AD0049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A4CC9"/>
    <w:multiLevelType w:val="hybridMultilevel"/>
    <w:tmpl w:val="AB2E964E"/>
    <w:lvl w:ilvl="0" w:tplc="A6D6FA62">
      <w:start w:val="1"/>
      <w:numFmt w:val="bullet"/>
      <w:pStyle w:val="Lijstopsomteken3"/>
      <w:lvlText w:val=""/>
      <w:lvlJc w:val="left"/>
      <w:pPr>
        <w:ind w:left="927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3" w15:restartNumberingAfterBreak="0">
    <w:nsid w:val="70B472DD"/>
    <w:multiLevelType w:val="multilevel"/>
    <w:tmpl w:val="D9DA1348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Calibri" w:hAnsi="Calibri" w:hint="default"/>
        <w:b/>
        <w:i w:val="0"/>
        <w:sz w:val="24"/>
        <w:u w:val="none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862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2"/>
  </w:num>
  <w:num w:numId="2">
    <w:abstractNumId w:val="7"/>
  </w:num>
  <w:num w:numId="3">
    <w:abstractNumId w:val="1"/>
  </w:num>
  <w:num w:numId="4">
    <w:abstractNumId w:val="15"/>
  </w:num>
  <w:num w:numId="5">
    <w:abstractNumId w:val="9"/>
  </w:num>
  <w:num w:numId="6">
    <w:abstractNumId w:val="6"/>
  </w:num>
  <w:num w:numId="7">
    <w:abstractNumId w:val="14"/>
  </w:num>
  <w:num w:numId="8">
    <w:abstractNumId w:val="17"/>
  </w:num>
  <w:num w:numId="9">
    <w:abstractNumId w:val="21"/>
  </w:num>
  <w:num w:numId="10">
    <w:abstractNumId w:val="20"/>
  </w:num>
  <w:num w:numId="11">
    <w:abstractNumId w:val="23"/>
  </w:num>
  <w:num w:numId="12">
    <w:abstractNumId w:val="2"/>
  </w:num>
  <w:num w:numId="13">
    <w:abstractNumId w:val="19"/>
  </w:num>
  <w:num w:numId="14">
    <w:abstractNumId w:val="11"/>
  </w:num>
  <w:num w:numId="15">
    <w:abstractNumId w:val="23"/>
  </w:num>
  <w:num w:numId="16">
    <w:abstractNumId w:val="0"/>
  </w:num>
  <w:num w:numId="17">
    <w:abstractNumId w:val="8"/>
  </w:num>
  <w:num w:numId="18">
    <w:abstractNumId w:val="4"/>
  </w:num>
  <w:num w:numId="19">
    <w:abstractNumId w:val="10"/>
  </w:num>
  <w:num w:numId="20">
    <w:abstractNumId w:val="18"/>
  </w:num>
  <w:num w:numId="21">
    <w:abstractNumId w:val="12"/>
  </w:num>
  <w:num w:numId="22">
    <w:abstractNumId w:val="3"/>
  </w:num>
  <w:num w:numId="23">
    <w:abstractNumId w:val="16"/>
  </w:num>
  <w:num w:numId="24">
    <w:abstractNumId w:val="5"/>
  </w:num>
  <w:num w:numId="2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6A"/>
    <w:rsid w:val="000015BA"/>
    <w:rsid w:val="000061BD"/>
    <w:rsid w:val="00007EBA"/>
    <w:rsid w:val="0001132F"/>
    <w:rsid w:val="000159E6"/>
    <w:rsid w:val="000166A0"/>
    <w:rsid w:val="00023222"/>
    <w:rsid w:val="00023D73"/>
    <w:rsid w:val="00026C68"/>
    <w:rsid w:val="00044D92"/>
    <w:rsid w:val="00047A5F"/>
    <w:rsid w:val="00054235"/>
    <w:rsid w:val="00057C56"/>
    <w:rsid w:val="000654E1"/>
    <w:rsid w:val="0006611E"/>
    <w:rsid w:val="000708B2"/>
    <w:rsid w:val="000713B7"/>
    <w:rsid w:val="00076ECC"/>
    <w:rsid w:val="00083487"/>
    <w:rsid w:val="000858A0"/>
    <w:rsid w:val="00087A86"/>
    <w:rsid w:val="0009244C"/>
    <w:rsid w:val="000948D8"/>
    <w:rsid w:val="000A50B8"/>
    <w:rsid w:val="000A6669"/>
    <w:rsid w:val="000B173B"/>
    <w:rsid w:val="000B44F2"/>
    <w:rsid w:val="000B62D1"/>
    <w:rsid w:val="000C24E0"/>
    <w:rsid w:val="000C67BB"/>
    <w:rsid w:val="000C7364"/>
    <w:rsid w:val="00103A6E"/>
    <w:rsid w:val="001107C1"/>
    <w:rsid w:val="001206D3"/>
    <w:rsid w:val="00122544"/>
    <w:rsid w:val="00130E07"/>
    <w:rsid w:val="00132A8B"/>
    <w:rsid w:val="00132D96"/>
    <w:rsid w:val="00141891"/>
    <w:rsid w:val="00145559"/>
    <w:rsid w:val="00154855"/>
    <w:rsid w:val="001563D3"/>
    <w:rsid w:val="001630B5"/>
    <w:rsid w:val="0017216B"/>
    <w:rsid w:val="00191937"/>
    <w:rsid w:val="00191C77"/>
    <w:rsid w:val="00192E6B"/>
    <w:rsid w:val="001A1FFB"/>
    <w:rsid w:val="001A613B"/>
    <w:rsid w:val="001B14CC"/>
    <w:rsid w:val="001B67A5"/>
    <w:rsid w:val="001C60FE"/>
    <w:rsid w:val="001C7B44"/>
    <w:rsid w:val="001D25C0"/>
    <w:rsid w:val="001D4E05"/>
    <w:rsid w:val="001E21C7"/>
    <w:rsid w:val="001E2FD1"/>
    <w:rsid w:val="001E4466"/>
    <w:rsid w:val="001E5A1A"/>
    <w:rsid w:val="001F7D48"/>
    <w:rsid w:val="0020024E"/>
    <w:rsid w:val="002176BA"/>
    <w:rsid w:val="00223B73"/>
    <w:rsid w:val="00236A05"/>
    <w:rsid w:val="00265B28"/>
    <w:rsid w:val="002669DA"/>
    <w:rsid w:val="00276670"/>
    <w:rsid w:val="00276860"/>
    <w:rsid w:val="00276D75"/>
    <w:rsid w:val="00281A9F"/>
    <w:rsid w:val="002B09E4"/>
    <w:rsid w:val="002C3645"/>
    <w:rsid w:val="002C79FE"/>
    <w:rsid w:val="002C7D55"/>
    <w:rsid w:val="002D0860"/>
    <w:rsid w:val="002D0870"/>
    <w:rsid w:val="002D3BFA"/>
    <w:rsid w:val="002D3D1B"/>
    <w:rsid w:val="002E2A1D"/>
    <w:rsid w:val="00301EF2"/>
    <w:rsid w:val="00303F48"/>
    <w:rsid w:val="00307AA3"/>
    <w:rsid w:val="00310DF7"/>
    <w:rsid w:val="00311F03"/>
    <w:rsid w:val="003139E4"/>
    <w:rsid w:val="00322BDF"/>
    <w:rsid w:val="00323A91"/>
    <w:rsid w:val="003262F4"/>
    <w:rsid w:val="00331016"/>
    <w:rsid w:val="00332597"/>
    <w:rsid w:val="003330A8"/>
    <w:rsid w:val="0034356C"/>
    <w:rsid w:val="00351A7E"/>
    <w:rsid w:val="00357AFE"/>
    <w:rsid w:val="00364479"/>
    <w:rsid w:val="00365BCD"/>
    <w:rsid w:val="00374EF5"/>
    <w:rsid w:val="003802FC"/>
    <w:rsid w:val="00381CB1"/>
    <w:rsid w:val="003835DF"/>
    <w:rsid w:val="00386236"/>
    <w:rsid w:val="0039257A"/>
    <w:rsid w:val="003A1552"/>
    <w:rsid w:val="003A2A35"/>
    <w:rsid w:val="003A684B"/>
    <w:rsid w:val="003B3BD4"/>
    <w:rsid w:val="003B5872"/>
    <w:rsid w:val="003B73CB"/>
    <w:rsid w:val="003B7678"/>
    <w:rsid w:val="003C0346"/>
    <w:rsid w:val="003D2416"/>
    <w:rsid w:val="003D3ACF"/>
    <w:rsid w:val="003D5ECC"/>
    <w:rsid w:val="003D7DCE"/>
    <w:rsid w:val="003E3A3E"/>
    <w:rsid w:val="003E3AA6"/>
    <w:rsid w:val="00400A04"/>
    <w:rsid w:val="00422EAE"/>
    <w:rsid w:val="004236D2"/>
    <w:rsid w:val="00427E7A"/>
    <w:rsid w:val="004375B1"/>
    <w:rsid w:val="00440A7A"/>
    <w:rsid w:val="00442CA2"/>
    <w:rsid w:val="00453D50"/>
    <w:rsid w:val="00456C81"/>
    <w:rsid w:val="00467C31"/>
    <w:rsid w:val="0047099F"/>
    <w:rsid w:val="00476D1D"/>
    <w:rsid w:val="00483A9C"/>
    <w:rsid w:val="00495168"/>
    <w:rsid w:val="004A10FC"/>
    <w:rsid w:val="004A126A"/>
    <w:rsid w:val="004A2AFC"/>
    <w:rsid w:val="004A44DC"/>
    <w:rsid w:val="004A64F1"/>
    <w:rsid w:val="004B1BBE"/>
    <w:rsid w:val="004B5AF1"/>
    <w:rsid w:val="004B6B73"/>
    <w:rsid w:val="004D57DE"/>
    <w:rsid w:val="004D6FC9"/>
    <w:rsid w:val="004E7509"/>
    <w:rsid w:val="004F308C"/>
    <w:rsid w:val="004F3578"/>
    <w:rsid w:val="004F3DE2"/>
    <w:rsid w:val="0050516F"/>
    <w:rsid w:val="005061DF"/>
    <w:rsid w:val="00510807"/>
    <w:rsid w:val="00512907"/>
    <w:rsid w:val="005134C0"/>
    <w:rsid w:val="00536EC0"/>
    <w:rsid w:val="00547B7A"/>
    <w:rsid w:val="00550BA2"/>
    <w:rsid w:val="00552112"/>
    <w:rsid w:val="00570236"/>
    <w:rsid w:val="005715D9"/>
    <w:rsid w:val="00572DF1"/>
    <w:rsid w:val="00586657"/>
    <w:rsid w:val="00586A71"/>
    <w:rsid w:val="005A7813"/>
    <w:rsid w:val="005A7C0A"/>
    <w:rsid w:val="005B0737"/>
    <w:rsid w:val="005B0C72"/>
    <w:rsid w:val="005B2983"/>
    <w:rsid w:val="005B4CFD"/>
    <w:rsid w:val="005B7C2C"/>
    <w:rsid w:val="005C2739"/>
    <w:rsid w:val="005C3970"/>
    <w:rsid w:val="005E3265"/>
    <w:rsid w:val="005E3D8B"/>
    <w:rsid w:val="005F0E8D"/>
    <w:rsid w:val="005F31BF"/>
    <w:rsid w:val="00600395"/>
    <w:rsid w:val="00615713"/>
    <w:rsid w:val="006178D1"/>
    <w:rsid w:val="00617E39"/>
    <w:rsid w:val="006253D3"/>
    <w:rsid w:val="00626732"/>
    <w:rsid w:val="006347D3"/>
    <w:rsid w:val="006347D6"/>
    <w:rsid w:val="00636449"/>
    <w:rsid w:val="0064061F"/>
    <w:rsid w:val="00650D25"/>
    <w:rsid w:val="006643E6"/>
    <w:rsid w:val="006721DE"/>
    <w:rsid w:val="00673CCC"/>
    <w:rsid w:val="00682015"/>
    <w:rsid w:val="00683717"/>
    <w:rsid w:val="0069090F"/>
    <w:rsid w:val="00691756"/>
    <w:rsid w:val="006952FC"/>
    <w:rsid w:val="00695557"/>
    <w:rsid w:val="006A193B"/>
    <w:rsid w:val="006B1CA2"/>
    <w:rsid w:val="006B1FA6"/>
    <w:rsid w:val="006B2198"/>
    <w:rsid w:val="006B44A9"/>
    <w:rsid w:val="006C1B69"/>
    <w:rsid w:val="006C2CBA"/>
    <w:rsid w:val="006C51C0"/>
    <w:rsid w:val="006E0D69"/>
    <w:rsid w:val="006E31E9"/>
    <w:rsid w:val="006E4ABD"/>
    <w:rsid w:val="006F02E2"/>
    <w:rsid w:val="006F253A"/>
    <w:rsid w:val="00705E59"/>
    <w:rsid w:val="00711A78"/>
    <w:rsid w:val="00714BF4"/>
    <w:rsid w:val="00715C69"/>
    <w:rsid w:val="00717B41"/>
    <w:rsid w:val="007209FE"/>
    <w:rsid w:val="00721356"/>
    <w:rsid w:val="007256CE"/>
    <w:rsid w:val="00733969"/>
    <w:rsid w:val="00733BEC"/>
    <w:rsid w:val="00736AA6"/>
    <w:rsid w:val="00737962"/>
    <w:rsid w:val="00753F0E"/>
    <w:rsid w:val="0075445B"/>
    <w:rsid w:val="0075605B"/>
    <w:rsid w:val="00760379"/>
    <w:rsid w:val="00764A53"/>
    <w:rsid w:val="00774D5F"/>
    <w:rsid w:val="00777179"/>
    <w:rsid w:val="00787989"/>
    <w:rsid w:val="007A0011"/>
    <w:rsid w:val="007A5336"/>
    <w:rsid w:val="007B05DA"/>
    <w:rsid w:val="007C0DD1"/>
    <w:rsid w:val="007C38F2"/>
    <w:rsid w:val="007C62F8"/>
    <w:rsid w:val="007D7FD5"/>
    <w:rsid w:val="007E1A81"/>
    <w:rsid w:val="007E21F3"/>
    <w:rsid w:val="007E6CF8"/>
    <w:rsid w:val="007E6F09"/>
    <w:rsid w:val="007F1BCF"/>
    <w:rsid w:val="00804719"/>
    <w:rsid w:val="00810A00"/>
    <w:rsid w:val="0081616F"/>
    <w:rsid w:val="00816B1F"/>
    <w:rsid w:val="008209D5"/>
    <w:rsid w:val="00820AF3"/>
    <w:rsid w:val="0082264A"/>
    <w:rsid w:val="008277B2"/>
    <w:rsid w:val="00833936"/>
    <w:rsid w:val="008353C8"/>
    <w:rsid w:val="008360BF"/>
    <w:rsid w:val="00841459"/>
    <w:rsid w:val="00887CE4"/>
    <w:rsid w:val="008A1639"/>
    <w:rsid w:val="008A1B1C"/>
    <w:rsid w:val="008B11E1"/>
    <w:rsid w:val="008B3ABC"/>
    <w:rsid w:val="008C13C0"/>
    <w:rsid w:val="008C54DC"/>
    <w:rsid w:val="008C7A8F"/>
    <w:rsid w:val="008D1CB5"/>
    <w:rsid w:val="008D7AA0"/>
    <w:rsid w:val="008E6E8A"/>
    <w:rsid w:val="008F1064"/>
    <w:rsid w:val="009032B1"/>
    <w:rsid w:val="00903EDE"/>
    <w:rsid w:val="00917B0D"/>
    <w:rsid w:val="009212A7"/>
    <w:rsid w:val="00927CC2"/>
    <w:rsid w:val="009344C1"/>
    <w:rsid w:val="0095490D"/>
    <w:rsid w:val="009716C6"/>
    <w:rsid w:val="00971FFB"/>
    <w:rsid w:val="00977F8B"/>
    <w:rsid w:val="009A4AB7"/>
    <w:rsid w:val="009A51C1"/>
    <w:rsid w:val="009C39FD"/>
    <w:rsid w:val="009C5DAC"/>
    <w:rsid w:val="009E016F"/>
    <w:rsid w:val="009E6D85"/>
    <w:rsid w:val="009F55F2"/>
    <w:rsid w:val="00A06A67"/>
    <w:rsid w:val="00A245DF"/>
    <w:rsid w:val="00A34AFD"/>
    <w:rsid w:val="00A44EEB"/>
    <w:rsid w:val="00A51351"/>
    <w:rsid w:val="00A53938"/>
    <w:rsid w:val="00A56E7F"/>
    <w:rsid w:val="00A61352"/>
    <w:rsid w:val="00A614FF"/>
    <w:rsid w:val="00A61F13"/>
    <w:rsid w:val="00A64B27"/>
    <w:rsid w:val="00A65363"/>
    <w:rsid w:val="00A6593A"/>
    <w:rsid w:val="00A67869"/>
    <w:rsid w:val="00A7058A"/>
    <w:rsid w:val="00A70669"/>
    <w:rsid w:val="00A73175"/>
    <w:rsid w:val="00A7561A"/>
    <w:rsid w:val="00A77559"/>
    <w:rsid w:val="00A81F20"/>
    <w:rsid w:val="00A96108"/>
    <w:rsid w:val="00AA4FA5"/>
    <w:rsid w:val="00AA587F"/>
    <w:rsid w:val="00AB4507"/>
    <w:rsid w:val="00AC21CA"/>
    <w:rsid w:val="00AD059E"/>
    <w:rsid w:val="00AD6362"/>
    <w:rsid w:val="00AD718B"/>
    <w:rsid w:val="00AE2289"/>
    <w:rsid w:val="00AE4586"/>
    <w:rsid w:val="00AE5841"/>
    <w:rsid w:val="00AE5AEF"/>
    <w:rsid w:val="00AE7783"/>
    <w:rsid w:val="00AF4B13"/>
    <w:rsid w:val="00B03544"/>
    <w:rsid w:val="00B15177"/>
    <w:rsid w:val="00B17A08"/>
    <w:rsid w:val="00B22089"/>
    <w:rsid w:val="00B24F79"/>
    <w:rsid w:val="00B31D4D"/>
    <w:rsid w:val="00B35DA5"/>
    <w:rsid w:val="00B42008"/>
    <w:rsid w:val="00B429FF"/>
    <w:rsid w:val="00B4457E"/>
    <w:rsid w:val="00B44C93"/>
    <w:rsid w:val="00B4720F"/>
    <w:rsid w:val="00B50088"/>
    <w:rsid w:val="00B51973"/>
    <w:rsid w:val="00B57719"/>
    <w:rsid w:val="00B577F7"/>
    <w:rsid w:val="00B615B1"/>
    <w:rsid w:val="00B703F3"/>
    <w:rsid w:val="00B72F99"/>
    <w:rsid w:val="00B7499D"/>
    <w:rsid w:val="00B83A97"/>
    <w:rsid w:val="00B84455"/>
    <w:rsid w:val="00B91AEE"/>
    <w:rsid w:val="00B94A10"/>
    <w:rsid w:val="00BA0BCC"/>
    <w:rsid w:val="00BA35D5"/>
    <w:rsid w:val="00BA419E"/>
    <w:rsid w:val="00BA4391"/>
    <w:rsid w:val="00BA54C7"/>
    <w:rsid w:val="00BB7D20"/>
    <w:rsid w:val="00BC015E"/>
    <w:rsid w:val="00BD05D1"/>
    <w:rsid w:val="00BE047C"/>
    <w:rsid w:val="00BE625C"/>
    <w:rsid w:val="00BF06E0"/>
    <w:rsid w:val="00BF0946"/>
    <w:rsid w:val="00BF0DA9"/>
    <w:rsid w:val="00BF1A5C"/>
    <w:rsid w:val="00BF20BF"/>
    <w:rsid w:val="00BF4261"/>
    <w:rsid w:val="00C02A37"/>
    <w:rsid w:val="00C13AE4"/>
    <w:rsid w:val="00C1578D"/>
    <w:rsid w:val="00C27404"/>
    <w:rsid w:val="00C31005"/>
    <w:rsid w:val="00C34F41"/>
    <w:rsid w:val="00C37096"/>
    <w:rsid w:val="00C4330C"/>
    <w:rsid w:val="00C4443E"/>
    <w:rsid w:val="00C6270E"/>
    <w:rsid w:val="00C64A1B"/>
    <w:rsid w:val="00C66D01"/>
    <w:rsid w:val="00C93D64"/>
    <w:rsid w:val="00C94E6A"/>
    <w:rsid w:val="00C9586E"/>
    <w:rsid w:val="00C964DD"/>
    <w:rsid w:val="00C97D72"/>
    <w:rsid w:val="00CA4344"/>
    <w:rsid w:val="00CB0BD3"/>
    <w:rsid w:val="00CB15B5"/>
    <w:rsid w:val="00CC00EA"/>
    <w:rsid w:val="00CC510A"/>
    <w:rsid w:val="00CC5717"/>
    <w:rsid w:val="00CD0FAE"/>
    <w:rsid w:val="00CE4D67"/>
    <w:rsid w:val="00CE6F24"/>
    <w:rsid w:val="00CF4FE6"/>
    <w:rsid w:val="00D1257F"/>
    <w:rsid w:val="00D236CD"/>
    <w:rsid w:val="00D3303F"/>
    <w:rsid w:val="00D54B24"/>
    <w:rsid w:val="00D554A5"/>
    <w:rsid w:val="00D56122"/>
    <w:rsid w:val="00D62021"/>
    <w:rsid w:val="00D70BE1"/>
    <w:rsid w:val="00D75304"/>
    <w:rsid w:val="00D76311"/>
    <w:rsid w:val="00D81E8E"/>
    <w:rsid w:val="00D8447E"/>
    <w:rsid w:val="00DA23F2"/>
    <w:rsid w:val="00DA619D"/>
    <w:rsid w:val="00DA6E83"/>
    <w:rsid w:val="00DA6F29"/>
    <w:rsid w:val="00DA79B0"/>
    <w:rsid w:val="00DB12FC"/>
    <w:rsid w:val="00DB411A"/>
    <w:rsid w:val="00DC13FA"/>
    <w:rsid w:val="00DC2847"/>
    <w:rsid w:val="00DC714B"/>
    <w:rsid w:val="00DD41DB"/>
    <w:rsid w:val="00DE0B91"/>
    <w:rsid w:val="00DE4872"/>
    <w:rsid w:val="00DF420A"/>
    <w:rsid w:val="00E05CAD"/>
    <w:rsid w:val="00E1334F"/>
    <w:rsid w:val="00E15087"/>
    <w:rsid w:val="00E203B6"/>
    <w:rsid w:val="00E22D98"/>
    <w:rsid w:val="00E426C9"/>
    <w:rsid w:val="00E46896"/>
    <w:rsid w:val="00E4795A"/>
    <w:rsid w:val="00E501EE"/>
    <w:rsid w:val="00E56D48"/>
    <w:rsid w:val="00E633FC"/>
    <w:rsid w:val="00E8536F"/>
    <w:rsid w:val="00E92EC5"/>
    <w:rsid w:val="00E94671"/>
    <w:rsid w:val="00E9515F"/>
    <w:rsid w:val="00EA2F9E"/>
    <w:rsid w:val="00EA5722"/>
    <w:rsid w:val="00EB338C"/>
    <w:rsid w:val="00EB74EA"/>
    <w:rsid w:val="00EC4E11"/>
    <w:rsid w:val="00EC6FB1"/>
    <w:rsid w:val="00ED0923"/>
    <w:rsid w:val="00ED1A66"/>
    <w:rsid w:val="00ED5357"/>
    <w:rsid w:val="00ED6198"/>
    <w:rsid w:val="00EE1009"/>
    <w:rsid w:val="00EE39B5"/>
    <w:rsid w:val="00EE58EF"/>
    <w:rsid w:val="00EE747D"/>
    <w:rsid w:val="00EF2E02"/>
    <w:rsid w:val="00EF4563"/>
    <w:rsid w:val="00EF45FB"/>
    <w:rsid w:val="00EF4D47"/>
    <w:rsid w:val="00F01152"/>
    <w:rsid w:val="00F02F2E"/>
    <w:rsid w:val="00F0355D"/>
    <w:rsid w:val="00F0563F"/>
    <w:rsid w:val="00F11C0B"/>
    <w:rsid w:val="00F14043"/>
    <w:rsid w:val="00F178B1"/>
    <w:rsid w:val="00F264E8"/>
    <w:rsid w:val="00F30AA6"/>
    <w:rsid w:val="00F3144C"/>
    <w:rsid w:val="00F340B3"/>
    <w:rsid w:val="00F3434B"/>
    <w:rsid w:val="00F37AC7"/>
    <w:rsid w:val="00F40B90"/>
    <w:rsid w:val="00F47CDC"/>
    <w:rsid w:val="00F51F4D"/>
    <w:rsid w:val="00F539F6"/>
    <w:rsid w:val="00F61993"/>
    <w:rsid w:val="00F75DA1"/>
    <w:rsid w:val="00F81540"/>
    <w:rsid w:val="00F87B1A"/>
    <w:rsid w:val="00F92DEC"/>
    <w:rsid w:val="00FA0B94"/>
    <w:rsid w:val="00FA4B07"/>
    <w:rsid w:val="00FA5A4D"/>
    <w:rsid w:val="00FB4C89"/>
    <w:rsid w:val="00FC380D"/>
    <w:rsid w:val="00FD5796"/>
    <w:rsid w:val="00FE039D"/>
    <w:rsid w:val="00FE100D"/>
    <w:rsid w:val="00FF12B8"/>
    <w:rsid w:val="00FF3684"/>
    <w:rsid w:val="092EEE92"/>
    <w:rsid w:val="193EC17B"/>
    <w:rsid w:val="2160ECDC"/>
    <w:rsid w:val="2AA347D1"/>
    <w:rsid w:val="53C2DB9C"/>
    <w:rsid w:val="5783AF39"/>
    <w:rsid w:val="5B6B4AEF"/>
    <w:rsid w:val="7612D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6E7CC"/>
  <w15:docId w15:val="{78F8C4BA-0564-47BF-AC58-5FEEE10F0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B07"/>
    <w:rPr>
      <w:rFonts w:ascii="Calibri" w:hAnsi="Calibri"/>
      <w:color w:val="1D1B11" w:themeColor="background2" w:themeShade="1A"/>
    </w:rPr>
  </w:style>
  <w:style w:type="paragraph" w:styleId="Kop1">
    <w:name w:val="heading 1"/>
    <w:basedOn w:val="Standaard"/>
    <w:next w:val="Standaard"/>
    <w:link w:val="Kop1Char"/>
    <w:uiPriority w:val="9"/>
    <w:qFormat/>
    <w:rsid w:val="00733969"/>
    <w:pPr>
      <w:keepNext/>
      <w:keepLines/>
      <w:numPr>
        <w:numId w:val="11"/>
      </w:numPr>
      <w:spacing w:before="200" w:after="20" w:line="432" w:lineRule="exact"/>
      <w:ind w:left="284" w:hanging="284"/>
      <w:contextualSpacing/>
      <w:outlineLvl w:val="0"/>
    </w:pPr>
    <w:rPr>
      <w:rFonts w:eastAsiaTheme="majorEastAsia" w:cstheme="majorBidi"/>
      <w:b/>
      <w:bCs/>
      <w:caps/>
      <w:color w:val="auto"/>
      <w:sz w:val="24"/>
      <w:szCs w:val="52"/>
      <w:u w:val="dotted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3969"/>
    <w:pPr>
      <w:keepNext/>
      <w:keepLines/>
      <w:numPr>
        <w:ilvl w:val="1"/>
        <w:numId w:val="11"/>
      </w:numPr>
      <w:spacing w:before="200" w:after="20"/>
      <w:ind w:left="499" w:hanging="499"/>
      <w:contextualSpacing/>
      <w:outlineLvl w:val="1"/>
    </w:pPr>
    <w:rPr>
      <w:rFonts w:eastAsiaTheme="majorEastAsia" w:cstheme="majorBidi"/>
      <w:b/>
      <w:bCs/>
      <w:color w:val="000000"/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3969"/>
    <w:pPr>
      <w:numPr>
        <w:ilvl w:val="2"/>
        <w:numId w:val="11"/>
      </w:numPr>
      <w:spacing w:before="200" w:after="120" w:line="288" w:lineRule="exact"/>
      <w:ind w:left="641" w:hanging="641"/>
      <w:outlineLvl w:val="2"/>
    </w:pPr>
    <w:rPr>
      <w:rFonts w:eastAsiaTheme="majorEastAsia" w:cstheme="majorBidi"/>
      <w:bCs/>
      <w:color w:val="000000"/>
      <w:u w:val="single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33969"/>
    <w:pPr>
      <w:keepNext/>
      <w:keepLines/>
      <w:numPr>
        <w:ilvl w:val="3"/>
        <w:numId w:val="11"/>
      </w:numPr>
      <w:spacing w:before="200" w:after="40"/>
      <w:ind w:left="782" w:hanging="782"/>
      <w:outlineLvl w:val="3"/>
    </w:pPr>
    <w:rPr>
      <w:rFonts w:eastAsiaTheme="majorEastAsia" w:cstheme="majorBidi"/>
      <w:bCs/>
      <w:iCs/>
      <w:color w:val="000000" w:themeColor="text1"/>
      <w:u w:val="dotted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33969"/>
    <w:pPr>
      <w:keepNext/>
      <w:keepLines/>
      <w:numPr>
        <w:ilvl w:val="4"/>
        <w:numId w:val="11"/>
      </w:numPr>
      <w:spacing w:before="200"/>
      <w:ind w:left="924" w:hanging="924"/>
      <w:outlineLvl w:val="4"/>
    </w:pPr>
    <w:rPr>
      <w:rFonts w:eastAsiaTheme="majorEastAsia" w:cstheme="majorBidi"/>
      <w:color w:val="000000" w:themeColor="text1"/>
    </w:rPr>
  </w:style>
  <w:style w:type="paragraph" w:styleId="Kop6">
    <w:name w:val="heading 6"/>
    <w:basedOn w:val="Kop5"/>
    <w:next w:val="Standaard"/>
    <w:link w:val="Kop6Char"/>
    <w:autoRedefine/>
    <w:uiPriority w:val="9"/>
    <w:unhideWhenUsed/>
    <w:qFormat/>
    <w:rsid w:val="00E8536F"/>
    <w:pPr>
      <w:numPr>
        <w:ilvl w:val="5"/>
        <w:numId w:val="15"/>
      </w:numPr>
      <w:outlineLvl w:val="5"/>
    </w:pPr>
    <w:rPr>
      <w:b/>
      <w:iCs/>
    </w:rPr>
  </w:style>
  <w:style w:type="paragraph" w:styleId="Kop7">
    <w:name w:val="heading 7"/>
    <w:basedOn w:val="Kop6"/>
    <w:next w:val="Standaard"/>
    <w:link w:val="Kop7Char"/>
    <w:autoRedefine/>
    <w:uiPriority w:val="9"/>
    <w:unhideWhenUsed/>
    <w:qFormat/>
    <w:rsid w:val="009C5DAC"/>
    <w:pPr>
      <w:numPr>
        <w:ilvl w:val="6"/>
      </w:numPr>
      <w:outlineLvl w:val="6"/>
    </w:pPr>
    <w:rPr>
      <w:iCs w:val="0"/>
    </w:rPr>
  </w:style>
  <w:style w:type="paragraph" w:styleId="Kop8">
    <w:name w:val="heading 8"/>
    <w:basedOn w:val="Kop7"/>
    <w:next w:val="Standaard"/>
    <w:link w:val="Kop8Char"/>
    <w:autoRedefine/>
    <w:uiPriority w:val="9"/>
    <w:unhideWhenUsed/>
    <w:qFormat/>
    <w:rsid w:val="00E8536F"/>
    <w:pPr>
      <w:numPr>
        <w:ilvl w:val="7"/>
      </w:numPr>
      <w:outlineLvl w:val="7"/>
    </w:pPr>
    <w:rPr>
      <w:szCs w:val="20"/>
    </w:rPr>
  </w:style>
  <w:style w:type="paragraph" w:styleId="Kop9">
    <w:name w:val="heading 9"/>
    <w:basedOn w:val="Kop8"/>
    <w:next w:val="Standaard"/>
    <w:link w:val="Kop9Char"/>
    <w:uiPriority w:val="9"/>
    <w:unhideWhenUsed/>
    <w:rsid w:val="000C7364"/>
    <w:pPr>
      <w:numPr>
        <w:ilvl w:val="8"/>
      </w:numPr>
      <w:outlineLvl w:val="8"/>
    </w:pPr>
    <w:rPr>
      <w:iCs/>
      <w:color w:val="aut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erenFooterpagina1">
    <w:name w:val="Header en Footer pagina 1"/>
    <w:basedOn w:val="Standaard"/>
    <w:link w:val="HeaderenFooterpagina1Char"/>
    <w:qFormat/>
    <w:rsid w:val="00495168"/>
    <w:pPr>
      <w:spacing w:line="280" w:lineRule="exact"/>
      <w:jc w:val="right"/>
    </w:pPr>
    <w:rPr>
      <w:color w:val="000000"/>
      <w:sz w:val="18"/>
    </w:rPr>
  </w:style>
  <w:style w:type="paragraph" w:customStyle="1" w:styleId="Streepjes">
    <w:name w:val="Streepjes"/>
    <w:basedOn w:val="Standaard"/>
    <w:qFormat/>
    <w:rsid w:val="00AD059E"/>
    <w:pPr>
      <w:spacing w:after="160" w:line="270" w:lineRule="exact"/>
    </w:pPr>
    <w:rPr>
      <w:rFonts w:cs="Calibri"/>
      <w:color w:val="000000"/>
      <w:sz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5715D9"/>
    <w:pPr>
      <w:spacing w:before="200" w:after="240" w:line="400" w:lineRule="exact"/>
      <w:jc w:val="left"/>
    </w:pPr>
    <w:rPr>
      <w:rFonts w:eastAsiaTheme="majorEastAsia" w:cstheme="majorBidi"/>
      <w:b/>
      <w:spacing w:val="5"/>
      <w:sz w:val="32"/>
      <w:szCs w:val="56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5715D9"/>
    <w:rPr>
      <w:rFonts w:ascii="Calibri" w:eastAsiaTheme="majorEastAsia" w:hAnsi="Calibri" w:cstheme="majorBidi"/>
      <w:b/>
      <w:color w:val="1D1B11" w:themeColor="background2" w:themeShade="1A"/>
      <w:spacing w:val="5"/>
      <w:sz w:val="32"/>
      <w:szCs w:val="56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2FD1"/>
    <w:pPr>
      <w:spacing w:after="400" w:line="600" w:lineRule="exact"/>
      <w:jc w:val="center"/>
    </w:pPr>
    <w:rPr>
      <w:color w:val="000000" w:themeColor="text1"/>
      <w:sz w:val="48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2FD1"/>
    <w:rPr>
      <w:rFonts w:ascii="Calibri" w:hAnsi="Calibri"/>
      <w:color w:val="000000" w:themeColor="text1"/>
      <w:sz w:val="48"/>
      <w:szCs w:val="30"/>
    </w:rPr>
  </w:style>
  <w:style w:type="character" w:customStyle="1" w:styleId="Kop1Char">
    <w:name w:val="Kop 1 Char"/>
    <w:basedOn w:val="Standaardalinea-lettertype"/>
    <w:link w:val="Kop1"/>
    <w:uiPriority w:val="9"/>
    <w:rsid w:val="00733969"/>
    <w:rPr>
      <w:rFonts w:ascii="Calibri" w:eastAsiaTheme="majorEastAsia" w:hAnsi="Calibri" w:cstheme="majorBidi"/>
      <w:b/>
      <w:bCs/>
      <w:caps/>
      <w:sz w:val="24"/>
      <w:szCs w:val="52"/>
      <w:u w:val="dotted"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777179"/>
    <w:pPr>
      <w:spacing w:after="240"/>
      <w:jc w:val="left"/>
    </w:pPr>
    <w:rPr>
      <w:caps/>
      <w:color w:val="auto"/>
      <w:sz w:val="24"/>
      <w:szCs w:val="28"/>
    </w:rPr>
  </w:style>
  <w:style w:type="paragraph" w:styleId="Voettekst">
    <w:name w:val="footer"/>
    <w:basedOn w:val="Standaard"/>
    <w:link w:val="VoettekstChar"/>
    <w:uiPriority w:val="99"/>
    <w:unhideWhenUsed/>
    <w:qFormat/>
    <w:rsid w:val="00CC00EA"/>
    <w:pPr>
      <w:tabs>
        <w:tab w:val="center" w:pos="4513"/>
        <w:tab w:val="right" w:pos="9923"/>
      </w:tabs>
    </w:pPr>
    <w:rPr>
      <w:color w:val="000000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00EA"/>
    <w:rPr>
      <w:rFonts w:ascii="Calibri" w:hAnsi="Calibri"/>
      <w:color w:val="000000"/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733969"/>
    <w:rPr>
      <w:rFonts w:ascii="Calibri" w:eastAsiaTheme="majorEastAsia" w:hAnsi="Calibri" w:cstheme="majorBidi"/>
      <w:b/>
      <w:bCs/>
      <w:color w:val="000000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733969"/>
    <w:rPr>
      <w:rFonts w:ascii="Calibri" w:eastAsiaTheme="majorEastAsia" w:hAnsi="Calibri" w:cstheme="majorBidi"/>
      <w:bCs/>
      <w:color w:val="000000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733969"/>
    <w:rPr>
      <w:rFonts w:ascii="Calibri" w:eastAsiaTheme="majorEastAsia" w:hAnsi="Calibri" w:cstheme="majorBidi"/>
      <w:bCs/>
      <w:iCs/>
      <w:color w:val="000000" w:themeColor="text1"/>
      <w:u w:val="dotted"/>
    </w:rPr>
  </w:style>
  <w:style w:type="character" w:customStyle="1" w:styleId="Kop5Char">
    <w:name w:val="Kop 5 Char"/>
    <w:basedOn w:val="Standaardalinea-lettertype"/>
    <w:link w:val="Kop5"/>
    <w:uiPriority w:val="9"/>
    <w:rsid w:val="00733969"/>
    <w:rPr>
      <w:rFonts w:ascii="Calibri" w:eastAsiaTheme="majorEastAsia" w:hAnsi="Calibri" w:cstheme="majorBidi"/>
      <w:color w:val="000000" w:themeColor="text1"/>
    </w:rPr>
  </w:style>
  <w:style w:type="character" w:customStyle="1" w:styleId="Kop6Char">
    <w:name w:val="Kop 6 Char"/>
    <w:basedOn w:val="Standaardalinea-lettertype"/>
    <w:link w:val="Kop6"/>
    <w:uiPriority w:val="9"/>
    <w:rsid w:val="00E8536F"/>
    <w:rPr>
      <w:rFonts w:ascii="Calibri" w:eastAsiaTheme="majorEastAsia" w:hAnsi="Calibri" w:cstheme="majorBidi"/>
      <w:b/>
      <w:iCs/>
      <w:color w:val="000000" w:themeColor="text1"/>
    </w:rPr>
  </w:style>
  <w:style w:type="character" w:customStyle="1" w:styleId="Kop7Char">
    <w:name w:val="Kop 7 Char"/>
    <w:basedOn w:val="Standaardalinea-lettertype"/>
    <w:link w:val="Kop7"/>
    <w:uiPriority w:val="9"/>
    <w:rsid w:val="009C5DAC"/>
    <w:rPr>
      <w:rFonts w:ascii="Calibri" w:eastAsiaTheme="majorEastAsia" w:hAnsi="Calibri" w:cstheme="majorBidi"/>
      <w:b/>
      <w:color w:val="000000" w:themeColor="text1"/>
    </w:rPr>
  </w:style>
  <w:style w:type="paragraph" w:styleId="Lijstopsomteken">
    <w:name w:val="List Bullet"/>
    <w:basedOn w:val="Standaard"/>
    <w:uiPriority w:val="99"/>
    <w:unhideWhenUsed/>
    <w:qFormat/>
    <w:rsid w:val="00191C77"/>
    <w:pPr>
      <w:numPr>
        <w:numId w:val="12"/>
      </w:numPr>
      <w:ind w:left="357" w:hanging="357"/>
      <w:contextualSpacing/>
    </w:pPr>
  </w:style>
  <w:style w:type="paragraph" w:styleId="Lijstopsomteken2">
    <w:name w:val="List Bullet 2"/>
    <w:basedOn w:val="Standaard"/>
    <w:uiPriority w:val="99"/>
    <w:unhideWhenUsed/>
    <w:qFormat/>
    <w:rsid w:val="00191C77"/>
    <w:pPr>
      <w:numPr>
        <w:numId w:val="13"/>
      </w:numPr>
      <w:ind w:left="714" w:hanging="357"/>
      <w:contextualSpacing/>
    </w:pPr>
  </w:style>
  <w:style w:type="paragraph" w:styleId="Lijstopsomteken3">
    <w:name w:val="List Bullet 3"/>
    <w:basedOn w:val="Standaard"/>
    <w:uiPriority w:val="99"/>
    <w:unhideWhenUsed/>
    <w:qFormat/>
    <w:rsid w:val="00191C77"/>
    <w:pPr>
      <w:numPr>
        <w:numId w:val="1"/>
      </w:numPr>
      <w:ind w:left="1071" w:hanging="357"/>
    </w:pPr>
  </w:style>
  <w:style w:type="paragraph" w:styleId="Lijstopsomteken4">
    <w:name w:val="List Bullet 4"/>
    <w:basedOn w:val="Standaard"/>
    <w:uiPriority w:val="99"/>
    <w:unhideWhenUsed/>
    <w:qFormat/>
    <w:rsid w:val="00191C77"/>
    <w:pPr>
      <w:numPr>
        <w:numId w:val="2"/>
      </w:numPr>
      <w:ind w:left="1429" w:hanging="357"/>
    </w:pPr>
  </w:style>
  <w:style w:type="paragraph" w:styleId="Lijstopsomteken5">
    <w:name w:val="List Bullet 5"/>
    <w:basedOn w:val="Standaard"/>
    <w:uiPriority w:val="99"/>
    <w:unhideWhenUsed/>
    <w:qFormat/>
    <w:rsid w:val="00A44EEB"/>
    <w:pPr>
      <w:numPr>
        <w:numId w:val="3"/>
      </w:numPr>
      <w:ind w:left="1418" w:hanging="284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FA4B07"/>
    <w:pPr>
      <w:ind w:left="142" w:hanging="142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A4B07"/>
    <w:rPr>
      <w:rFonts w:ascii="Calibri" w:hAnsi="Calibri"/>
      <w:color w:val="1D1B11" w:themeColor="background2" w:themeShade="1A"/>
      <w:sz w:val="18"/>
      <w:szCs w:val="20"/>
    </w:rPr>
  </w:style>
  <w:style w:type="paragraph" w:styleId="Lijstnummering">
    <w:name w:val="List Number"/>
    <w:basedOn w:val="Lijstalinea"/>
    <w:uiPriority w:val="99"/>
    <w:unhideWhenUsed/>
    <w:qFormat/>
    <w:rsid w:val="00191C77"/>
    <w:pPr>
      <w:numPr>
        <w:numId w:val="4"/>
      </w:numPr>
      <w:tabs>
        <w:tab w:val="num" w:pos="360"/>
      </w:tabs>
      <w:ind w:left="357" w:hanging="357"/>
    </w:pPr>
  </w:style>
  <w:style w:type="paragraph" w:styleId="Lijstalinea">
    <w:name w:val="List Paragraph"/>
    <w:basedOn w:val="Standaard"/>
    <w:uiPriority w:val="34"/>
    <w:rsid w:val="00D81E8E"/>
    <w:pPr>
      <w:ind w:left="720"/>
    </w:pPr>
  </w:style>
  <w:style w:type="paragraph" w:styleId="Lijstnummering2">
    <w:name w:val="List Number 2"/>
    <w:basedOn w:val="Lijstalinea"/>
    <w:uiPriority w:val="99"/>
    <w:unhideWhenUsed/>
    <w:qFormat/>
    <w:rsid w:val="00191C77"/>
    <w:pPr>
      <w:numPr>
        <w:numId w:val="14"/>
      </w:numPr>
      <w:tabs>
        <w:tab w:val="num" w:pos="360"/>
      </w:tabs>
      <w:ind w:left="714" w:hanging="357"/>
    </w:pPr>
  </w:style>
  <w:style w:type="paragraph" w:styleId="Lijstnummering3">
    <w:name w:val="List Number 3"/>
    <w:basedOn w:val="Lijstalinea"/>
    <w:uiPriority w:val="99"/>
    <w:unhideWhenUsed/>
    <w:qFormat/>
    <w:rsid w:val="00191C77"/>
    <w:pPr>
      <w:numPr>
        <w:numId w:val="5"/>
      </w:numPr>
      <w:ind w:left="1071" w:hanging="357"/>
    </w:pPr>
  </w:style>
  <w:style w:type="paragraph" w:styleId="Lijstnummering4">
    <w:name w:val="List Number 4"/>
    <w:basedOn w:val="Lijstalinea"/>
    <w:uiPriority w:val="99"/>
    <w:unhideWhenUsed/>
    <w:qFormat/>
    <w:rsid w:val="00C1578D"/>
    <w:pPr>
      <w:numPr>
        <w:numId w:val="6"/>
      </w:numPr>
      <w:jc w:val="left"/>
    </w:pPr>
  </w:style>
  <w:style w:type="paragraph" w:styleId="Lijstnummering5">
    <w:name w:val="List Number 5"/>
    <w:basedOn w:val="Lijstalinea"/>
    <w:uiPriority w:val="99"/>
    <w:unhideWhenUsed/>
    <w:qFormat/>
    <w:rsid w:val="00A44EEB"/>
    <w:pPr>
      <w:numPr>
        <w:numId w:val="7"/>
      </w:numPr>
      <w:jc w:val="left"/>
    </w:pPr>
  </w:style>
  <w:style w:type="paragraph" w:customStyle="1" w:styleId="Tabelheader">
    <w:name w:val="Tabel header"/>
    <w:basedOn w:val="Standaard"/>
    <w:qFormat/>
    <w:rsid w:val="00D54B24"/>
    <w:pPr>
      <w:tabs>
        <w:tab w:val="left" w:pos="3686"/>
      </w:tabs>
      <w:ind w:left="57" w:right="57"/>
      <w:jc w:val="center"/>
    </w:pPr>
    <w:rPr>
      <w:bCs/>
      <w:color w:val="FFFFFF" w:themeColor="background1"/>
    </w:rPr>
  </w:style>
  <w:style w:type="paragraph" w:customStyle="1" w:styleId="Tabelheader2">
    <w:name w:val="Tabel header 2"/>
    <w:basedOn w:val="Standaard"/>
    <w:qFormat/>
    <w:rsid w:val="00D54B24"/>
    <w:pPr>
      <w:tabs>
        <w:tab w:val="left" w:pos="3686"/>
      </w:tabs>
      <w:spacing w:line="270" w:lineRule="exact"/>
      <w:ind w:left="57" w:right="57"/>
      <w:jc w:val="center"/>
    </w:pPr>
  </w:style>
  <w:style w:type="paragraph" w:customStyle="1" w:styleId="Tabelheader3">
    <w:name w:val="Tabel header 3"/>
    <w:basedOn w:val="Tabelheader2"/>
    <w:qFormat/>
    <w:rsid w:val="00D54B24"/>
    <w:pPr>
      <w:ind w:right="-170"/>
    </w:pPr>
    <w:rPr>
      <w:b/>
    </w:rPr>
  </w:style>
  <w:style w:type="paragraph" w:customStyle="1" w:styleId="Tabelinhoud">
    <w:name w:val="Tabel inhoud"/>
    <w:basedOn w:val="Standaard"/>
    <w:qFormat/>
    <w:rsid w:val="00D54B24"/>
    <w:pPr>
      <w:tabs>
        <w:tab w:val="left" w:pos="3686"/>
      </w:tabs>
      <w:spacing w:line="270" w:lineRule="exact"/>
      <w:ind w:left="57" w:right="57"/>
      <w:jc w:val="center"/>
    </w:pPr>
    <w:rPr>
      <w:bCs/>
      <w:szCs w:val="17"/>
    </w:rPr>
  </w:style>
  <w:style w:type="paragraph" w:customStyle="1" w:styleId="Tabelinhoud2">
    <w:name w:val="Tabel inhoud 2"/>
    <w:basedOn w:val="Tabelinhoud"/>
    <w:qFormat/>
    <w:rsid w:val="00D54B24"/>
    <w:pPr>
      <w:ind w:left="113" w:right="-170"/>
      <w:jc w:val="both"/>
    </w:pPr>
  </w:style>
  <w:style w:type="paragraph" w:customStyle="1" w:styleId="Tabelinhoud3">
    <w:name w:val="Tabel inhoud 3"/>
    <w:basedOn w:val="Tabelinhoud"/>
    <w:qFormat/>
    <w:rsid w:val="00D54B24"/>
    <w:pPr>
      <w:numPr>
        <w:numId w:val="8"/>
      </w:numPr>
      <w:ind w:left="284" w:right="-170" w:hanging="227"/>
      <w:jc w:val="left"/>
    </w:pPr>
  </w:style>
  <w:style w:type="paragraph" w:customStyle="1" w:styleId="Tabelinhoud4">
    <w:name w:val="Tabel inhoud 4"/>
    <w:basedOn w:val="Tabelinhoud2"/>
    <w:qFormat/>
    <w:rsid w:val="00D54B24"/>
    <w:pPr>
      <w:ind w:left="0"/>
      <w:jc w:val="right"/>
    </w:pPr>
  </w:style>
  <w:style w:type="paragraph" w:styleId="Bijschrift">
    <w:name w:val="caption"/>
    <w:basedOn w:val="Standaard"/>
    <w:next w:val="Standaard"/>
    <w:uiPriority w:val="35"/>
    <w:unhideWhenUsed/>
    <w:qFormat/>
    <w:rsid w:val="00154855"/>
    <w:pPr>
      <w:spacing w:before="120" w:after="200"/>
      <w:jc w:val="center"/>
    </w:pPr>
    <w:rPr>
      <w:bCs/>
      <w:color w:val="000000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B03544"/>
    <w:pPr>
      <w:tabs>
        <w:tab w:val="left" w:pos="709"/>
        <w:tab w:val="right" w:leader="dot" w:pos="9923"/>
      </w:tabs>
      <w:spacing w:before="200" w:after="200"/>
      <w:ind w:left="709" w:right="284" w:hanging="709"/>
    </w:pPr>
    <w:rPr>
      <w:smallCaps/>
      <w:noProof/>
      <w:color w:val="000000" w:themeColor="tex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B03544"/>
    <w:pPr>
      <w:tabs>
        <w:tab w:val="left" w:pos="709"/>
        <w:tab w:val="right" w:leader="dot" w:pos="9923"/>
      </w:tabs>
      <w:spacing w:before="120" w:after="120"/>
      <w:ind w:left="709" w:right="284" w:hanging="709"/>
    </w:pPr>
    <w:rPr>
      <w:noProof/>
      <w:color w:val="000000" w:themeColor="text1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B03544"/>
    <w:pPr>
      <w:tabs>
        <w:tab w:val="left" w:pos="709"/>
        <w:tab w:val="right" w:leader="dot" w:pos="9923"/>
      </w:tabs>
      <w:spacing w:before="120" w:after="120"/>
      <w:ind w:left="709" w:right="284" w:hanging="709"/>
    </w:pPr>
    <w:rPr>
      <w:noProof/>
      <w:color w:val="000000" w:themeColor="text1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0B173B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0B173B"/>
    <w:rPr>
      <w:rFonts w:ascii="Calibri" w:hAnsi="Calibri"/>
      <w:noProof/>
      <w:sz w:val="32"/>
      <w:szCs w:val="32"/>
      <w:lang w:eastAsia="en-GB"/>
    </w:rPr>
  </w:style>
  <w:style w:type="table" w:styleId="Tabelraster">
    <w:name w:val="Table Grid"/>
    <w:basedOn w:val="Standaardtabel"/>
    <w:uiPriority w:val="59"/>
    <w:rsid w:val="000B173B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unhideWhenUsed/>
    <w:rsid w:val="000B173B"/>
    <w:rPr>
      <w:vertAlign w:val="superscript"/>
    </w:rPr>
  </w:style>
  <w:style w:type="table" w:customStyle="1" w:styleId="Rastertabel41">
    <w:name w:val="Rastertabel 41"/>
    <w:basedOn w:val="Standaardtabel"/>
    <w:uiPriority w:val="49"/>
    <w:rsid w:val="000B173B"/>
    <w:pPr>
      <w:jc w:val="center"/>
    </w:pPr>
    <w:rPr>
      <w:rFonts w:ascii="Flanders Art Serif" w:hAnsi="Flanders Art Serif"/>
      <w:lang w:val="en-GB"/>
    </w:rPr>
    <w:tblPr>
      <w:tblStyleRowBandSize w:val="1"/>
      <w:tblStyleColBandSize w:val="1"/>
      <w:tblBorders>
        <w:bottom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B173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73B"/>
    <w:rPr>
      <w:rFonts w:ascii="Tahoma" w:hAnsi="Tahoma" w:cs="Tahoma"/>
      <w:color w:val="1D1B11" w:themeColor="background2" w:themeShade="1A"/>
      <w:sz w:val="16"/>
      <w:szCs w:val="16"/>
    </w:rPr>
  </w:style>
  <w:style w:type="character" w:customStyle="1" w:styleId="HeaderenFooterpagina1Char">
    <w:name w:val="Header en Footer pagina 1 Char"/>
    <w:basedOn w:val="Standaardalinea-lettertype"/>
    <w:link w:val="HeaderenFooterpagina1"/>
    <w:rsid w:val="00154855"/>
    <w:rPr>
      <w:rFonts w:ascii="Calibri" w:hAnsi="Calibri"/>
      <w:color w:val="000000"/>
      <w:sz w:val="18"/>
    </w:rPr>
  </w:style>
  <w:style w:type="paragraph" w:customStyle="1" w:styleId="Documenttype">
    <w:name w:val="Document type"/>
    <w:basedOn w:val="HeaderenFooterpagina1"/>
    <w:link w:val="DocumenttypeChar"/>
    <w:qFormat/>
    <w:rsid w:val="00023D73"/>
    <w:pPr>
      <w:tabs>
        <w:tab w:val="right" w:pos="9921"/>
      </w:tabs>
      <w:spacing w:after="360"/>
      <w:contextualSpacing/>
    </w:pPr>
    <w:rPr>
      <w:sz w:val="32"/>
    </w:rPr>
  </w:style>
  <w:style w:type="character" w:customStyle="1" w:styleId="DocumenttypeChar">
    <w:name w:val="Document type Char"/>
    <w:basedOn w:val="HeaderenFooterpagina1Char"/>
    <w:link w:val="Documenttype"/>
    <w:rsid w:val="00023D73"/>
    <w:rPr>
      <w:rFonts w:ascii="Calibri" w:hAnsi="Calibri"/>
      <w:color w:val="000000"/>
      <w:sz w:val="32"/>
    </w:rPr>
  </w:style>
  <w:style w:type="character" w:styleId="Hyperlink">
    <w:name w:val="Hyperlink"/>
    <w:basedOn w:val="Standaardalinea-lettertype"/>
    <w:uiPriority w:val="99"/>
    <w:unhideWhenUsed/>
    <w:rsid w:val="00C97D72"/>
    <w:rPr>
      <w:color w:val="0000FF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B03544"/>
    <w:pPr>
      <w:tabs>
        <w:tab w:val="left" w:pos="709"/>
        <w:tab w:val="right" w:leader="dot" w:pos="9923"/>
      </w:tabs>
      <w:spacing w:before="120" w:after="120"/>
      <w:ind w:left="709" w:right="284" w:hanging="709"/>
    </w:pPr>
    <w:rPr>
      <w:sz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97D72"/>
    <w:pPr>
      <w:tabs>
        <w:tab w:val="left" w:pos="851"/>
        <w:tab w:val="right" w:leader="dot" w:pos="9061"/>
      </w:tabs>
      <w:spacing w:before="120" w:after="120"/>
    </w:pPr>
    <w:rPr>
      <w:sz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97D72"/>
    <w:pPr>
      <w:tabs>
        <w:tab w:val="left" w:pos="851"/>
        <w:tab w:val="right" w:leader="dot" w:pos="9061"/>
      </w:tabs>
      <w:spacing w:before="120" w:after="120"/>
    </w:pPr>
    <w:rPr>
      <w:sz w:val="20"/>
    </w:rPr>
  </w:style>
  <w:style w:type="paragraph" w:customStyle="1" w:styleId="Lijstnummering2VEA">
    <w:name w:val="Lijstnummering 2 VEA"/>
    <w:basedOn w:val="Lijstopsomteken2"/>
    <w:qFormat/>
    <w:rsid w:val="00007EBA"/>
    <w:pPr>
      <w:numPr>
        <w:numId w:val="10"/>
      </w:numPr>
    </w:pPr>
  </w:style>
  <w:style w:type="paragraph" w:customStyle="1" w:styleId="LijstnummeringVEA">
    <w:name w:val="Lijstnummering VEA"/>
    <w:basedOn w:val="Lijstopsomteken"/>
    <w:qFormat/>
    <w:rsid w:val="00007EBA"/>
    <w:pPr>
      <w:numPr>
        <w:numId w:val="9"/>
      </w:numPr>
    </w:pPr>
    <w:rPr>
      <w:color w:val="auto"/>
      <w:szCs w:val="20"/>
    </w:rPr>
  </w:style>
  <w:style w:type="paragraph" w:customStyle="1" w:styleId="Titeldocument">
    <w:name w:val="Titel document"/>
    <w:basedOn w:val="Standaard"/>
    <w:qFormat/>
    <w:rsid w:val="00733969"/>
    <w:pPr>
      <w:spacing w:before="600" w:after="240" w:line="400" w:lineRule="exact"/>
      <w:contextualSpacing/>
      <w:jc w:val="left"/>
    </w:pPr>
    <w:rPr>
      <w:b/>
      <w:color w:val="000000" w:themeColor="text1"/>
      <w:sz w:val="32"/>
    </w:rPr>
  </w:style>
  <w:style w:type="character" w:customStyle="1" w:styleId="Kop8Char">
    <w:name w:val="Kop 8 Char"/>
    <w:basedOn w:val="Standaardalinea-lettertype"/>
    <w:link w:val="Kop8"/>
    <w:uiPriority w:val="9"/>
    <w:rsid w:val="00E8536F"/>
    <w:rPr>
      <w:rFonts w:ascii="Calibri" w:eastAsiaTheme="majorEastAsia" w:hAnsi="Calibri" w:cstheme="majorBidi"/>
      <w:b/>
      <w:color w:val="000000" w:themeColor="text1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0C7364"/>
    <w:rPr>
      <w:rFonts w:ascii="Calibri" w:eastAsiaTheme="majorEastAsia" w:hAnsi="Calibri" w:cstheme="majorBidi"/>
      <w:b/>
      <w:iCs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FA4B07"/>
    <w:rPr>
      <w:color w:val="808080"/>
    </w:rPr>
  </w:style>
  <w:style w:type="table" w:customStyle="1" w:styleId="StijlVEKA">
    <w:name w:val="Stijl_VEKA"/>
    <w:basedOn w:val="Standaardtabel"/>
    <w:uiPriority w:val="99"/>
    <w:rsid w:val="00FA4B07"/>
    <w:pPr>
      <w:jc w:val="left"/>
    </w:pPr>
    <w:tblPr/>
  </w:style>
  <w:style w:type="paragraph" w:customStyle="1" w:styleId="Rijhoofd">
    <w:name w:val="Rijhoofd"/>
    <w:basedOn w:val="Tabelinhoud"/>
    <w:qFormat/>
    <w:rsid w:val="00FA4B07"/>
    <w:pPr>
      <w:tabs>
        <w:tab w:val="clear" w:pos="3686"/>
      </w:tabs>
      <w:ind w:left="113" w:right="0"/>
      <w:contextualSpacing/>
      <w:jc w:val="left"/>
    </w:pPr>
  </w:style>
  <w:style w:type="paragraph" w:customStyle="1" w:styleId="Tabelhoofd">
    <w:name w:val="Tabelhoofd"/>
    <w:basedOn w:val="Tabelheader"/>
    <w:qFormat/>
    <w:rsid w:val="00820AF3"/>
    <w:pPr>
      <w:tabs>
        <w:tab w:val="clear" w:pos="3686"/>
      </w:tabs>
      <w:ind w:left="0" w:right="0"/>
      <w:contextualSpacing/>
    </w:pPr>
    <w:rPr>
      <w:b/>
      <w:bCs w:val="0"/>
      <w:color w:val="000000" w:themeColor="text1"/>
      <w:lang w:val="en-GB"/>
    </w:rPr>
  </w:style>
  <w:style w:type="paragraph" w:customStyle="1" w:styleId="Tabelinhoudlinks">
    <w:name w:val="Tabelinhoud links"/>
    <w:qFormat/>
    <w:rsid w:val="00820AF3"/>
    <w:pPr>
      <w:jc w:val="left"/>
    </w:pPr>
    <w:rPr>
      <w:rFonts w:ascii="Calibri" w:hAnsi="Calibri"/>
      <w:bCs/>
      <w:color w:val="000000" w:themeColor="text1"/>
      <w:szCs w:val="17"/>
    </w:rPr>
  </w:style>
  <w:style w:type="paragraph" w:customStyle="1" w:styleId="Tabelinhoudmidden">
    <w:name w:val="Tabelinhoud midden"/>
    <w:qFormat/>
    <w:rsid w:val="00820AF3"/>
    <w:pPr>
      <w:jc w:val="center"/>
    </w:pPr>
    <w:rPr>
      <w:rFonts w:ascii="Calibri" w:hAnsi="Calibri"/>
      <w:bCs/>
      <w:color w:val="000000" w:themeColor="text1"/>
      <w:szCs w:val="17"/>
    </w:rPr>
  </w:style>
  <w:style w:type="paragraph" w:customStyle="1" w:styleId="Tabelinhoudrechts">
    <w:name w:val="Tabelinhoud rechts"/>
    <w:qFormat/>
    <w:rsid w:val="00820AF3"/>
    <w:pPr>
      <w:jc w:val="right"/>
    </w:pPr>
    <w:rPr>
      <w:rFonts w:ascii="Calibri" w:hAnsi="Calibri"/>
      <w:bCs/>
      <w:color w:val="000000" w:themeColor="text1"/>
      <w:szCs w:val="1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30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3303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3303F"/>
    <w:rPr>
      <w:rFonts w:ascii="Calibri" w:hAnsi="Calibri"/>
      <w:color w:val="1D1B11" w:themeColor="background2" w:themeShade="1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30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303F"/>
    <w:rPr>
      <w:rFonts w:ascii="Calibri" w:hAnsi="Calibri"/>
      <w:b/>
      <w:bCs/>
      <w:color w:val="1D1B11" w:themeColor="background2" w:themeShade="1A"/>
      <w:sz w:val="20"/>
      <w:szCs w:val="20"/>
    </w:rPr>
  </w:style>
  <w:style w:type="table" w:styleId="Tabelrasterlicht">
    <w:name w:val="Grid Table Light"/>
    <w:basedOn w:val="Standaardtabel"/>
    <w:uiPriority w:val="40"/>
    <w:rsid w:val="0006611E"/>
    <w:pPr>
      <w:jc w:val="left"/>
    </w:pPr>
    <w:rPr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e">
    <w:name w:val="Revision"/>
    <w:hidden/>
    <w:uiPriority w:val="99"/>
    <w:semiHidden/>
    <w:rsid w:val="0006611E"/>
    <w:pPr>
      <w:jc w:val="left"/>
    </w:pPr>
    <w:rPr>
      <w:rFonts w:ascii="Calibri" w:hAnsi="Calibri"/>
      <w:color w:val="1D1B11" w:themeColor="background2" w:themeShade="1A"/>
    </w:rPr>
  </w:style>
  <w:style w:type="character" w:styleId="Vermelding">
    <w:name w:val="Mention"/>
    <w:basedOn w:val="Standaardalinea-lettertype"/>
    <w:uiPriority w:val="99"/>
    <w:unhideWhenUsed/>
    <w:rsid w:val="000708B2"/>
    <w:rPr>
      <w:color w:val="2B579A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00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vlaanderen.be/premies-voor-renovatie/mijn-verbouwpremi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ebropa\Documents\VEA\Huisstijl_VEKA\VEKA%20voorlopig\voorlopig-POLYVALENT-DOCUMENT-VE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FDFCE13C664790916559D08E35DE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A1F4F5-E18C-4D4E-BD6B-E457CB31EF08}"/>
      </w:docPartPr>
      <w:docPartBody>
        <w:p w:rsidR="00071881" w:rsidRDefault="00CB0BD3">
          <w:r w:rsidRPr="002D4F9B">
            <w:rPr>
              <w:rStyle w:val="Tekstvantijdelijkeaanduiding"/>
            </w:rPr>
            <w:t>[Titel]</w:t>
          </w:r>
        </w:p>
      </w:docPartBody>
    </w:docPart>
    <w:docPart>
      <w:docPartPr>
        <w:name w:val="02A3649DD63F41D7BF23C1CDA6E884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C90395-D8CC-4C14-A278-87503287B316}"/>
      </w:docPartPr>
      <w:docPartBody>
        <w:p w:rsidR="00071881" w:rsidRDefault="00CB0BD3">
          <w:r w:rsidRPr="002D4F9B">
            <w:rPr>
              <w:rStyle w:val="Tekstvantijdelijkeaanduiding"/>
            </w:rPr>
            <w:t>[Publicatiedatum]</w:t>
          </w:r>
        </w:p>
      </w:docPartBody>
    </w:docPart>
    <w:docPart>
      <w:docPartPr>
        <w:name w:val="0984BA0FF7774928914A84BA4DC1DC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76243-65EE-4706-9C6C-BDC6FDB20A43}"/>
      </w:docPartPr>
      <w:docPartBody>
        <w:p w:rsidR="00071881" w:rsidRDefault="00CB0BD3" w:rsidP="00CB0BD3">
          <w:pPr>
            <w:pStyle w:val="0984BA0FF7774928914A84BA4DC1DC5D"/>
          </w:pPr>
          <w:r w:rsidRPr="002D4F9B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landers Art Serif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D3"/>
    <w:rsid w:val="00071881"/>
    <w:rsid w:val="00167236"/>
    <w:rsid w:val="00532CC3"/>
    <w:rsid w:val="008254BF"/>
    <w:rsid w:val="009637BE"/>
    <w:rsid w:val="00C46FBB"/>
    <w:rsid w:val="00CB0BD3"/>
    <w:rsid w:val="00D505A7"/>
    <w:rsid w:val="00E3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254BF"/>
    <w:rPr>
      <w:color w:val="808080"/>
    </w:rPr>
  </w:style>
  <w:style w:type="paragraph" w:customStyle="1" w:styleId="0984BA0FF7774928914A84BA4DC1DC5D">
    <w:name w:val="0984BA0FF7774928914A84BA4DC1DC5D"/>
    <w:rsid w:val="00CB0B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huis-bestand" ma:contentTypeID="0x0101006F9C7C1746960341B67A546B27CC8B98010086C7D57DACF42E4FBBCFC289B6862ED5" ma:contentTypeVersion="11" ma:contentTypeDescription="" ma:contentTypeScope="" ma:versionID="37df36d166cf233ba316820a53212052">
  <xsd:schema xmlns:xsd="http://www.w3.org/2001/XMLSchema" xmlns:xs="http://www.w3.org/2001/XMLSchema" xmlns:p="http://schemas.microsoft.com/office/2006/metadata/properties" xmlns:ns2="02c4650c-f8e4-4645-b522-cf5020ef161b" xmlns:ns3="8c503c9b-cb4f-4159-b4ca-4b0162f01768" targetNamespace="http://schemas.microsoft.com/office/2006/metadata/properties" ma:root="true" ma:fieldsID="c97c6a073e4b7a7263c9c5924ca7519b" ns2:_="" ns3:_="">
    <xsd:import namespace="02c4650c-f8e4-4645-b522-cf5020ef161b"/>
    <xsd:import namespace="8c503c9b-cb4f-4159-b4ca-4b0162f01768"/>
    <xsd:element name="properties">
      <xsd:complexType>
        <xsd:sequence>
          <xsd:element name="documentManagement">
            <xsd:complexType>
              <xsd:all>
                <xsd:element ref="ns2:Beschrijving" minOccurs="0"/>
                <xsd:element ref="ns2:Documentdatum" minOccurs="0"/>
                <xsd:element ref="ns2:_dlc_DocIdUrl" minOccurs="0"/>
                <xsd:element ref="ns2:_dlc_DocIdPersistId" minOccurs="0"/>
                <xsd:element ref="ns2:k333a8beaf644326990bea8727c469f3" minOccurs="0"/>
                <xsd:element ref="ns2:TaxCatchAll" minOccurs="0"/>
                <xsd:element ref="ns2:TaxCatchAllLabel" minOccurs="0"/>
                <xsd:element ref="ns2:mad72c545b54457b81618ddb1b162d54" minOccurs="0"/>
                <xsd:element ref="ns2:_dlc_DocId" minOccurs="0"/>
                <xsd:element ref="ns2:k4933a99bdc04028b7f75f3dc41cfae2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4650c-f8e4-4645-b522-cf5020ef161b" elementFormDefault="qualified">
    <xsd:import namespace="http://schemas.microsoft.com/office/2006/documentManagement/types"/>
    <xsd:import namespace="http://schemas.microsoft.com/office/infopath/2007/PartnerControls"/>
    <xsd:element name="Beschrijving" ma:index="1" nillable="true" ma:displayName="Beschrijving" ma:description="Optioneel vrij tekstveld met een extra woordje uitleg over je document." ma:internalName="Beschrijving">
      <xsd:simpleType>
        <xsd:restriction base="dms:Text">
          <xsd:maxLength value="255"/>
        </xsd:restriction>
      </xsd:simpleType>
    </xsd:element>
    <xsd:element name="Documentdatum" ma:index="3" nillable="true" ma:displayName="Documentdatum" ma:default="[today]" ma:description="Standaard wordt hier de datum ingevuld waarop je het document hebt opgeladen. Pas die datum zo nodig aan." ma:format="DateOnly" ma:indexed="true" ma:internalName="Documentdatum">
      <xsd:simpleType>
        <xsd:restriction base="dms:DateTime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k333a8beaf644326990bea8727c469f3" ma:index="10" nillable="true" ma:taxonomy="true" ma:internalName="k333a8beaf644326990bea8727c469f3" ma:taxonomyFieldName="Documentsoort" ma:displayName="Documentsoort" ma:indexed="true" ma:default="" ma:fieldId="{4333a8be-af64-4326-990b-ea8727c469f3}" ma:sspId="49ca8161-7180-459b-a0ef-1a71cf6ffea5" ma:termSetId="b7679fbf-2c84-4831-a1b7-f18cf4b5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bd96c27-5181-4a80-bd1f-528e6b4f7ba1}" ma:internalName="TaxCatchAll" ma:showField="CatchAllData" ma:web="02c4650c-f8e4-4645-b522-cf5020ef16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bd96c27-5181-4a80-bd1f-528e6b4f7ba1}" ma:internalName="TaxCatchAllLabel" ma:readOnly="true" ma:showField="CatchAllDataLabel" ma:web="02c4650c-f8e4-4645-b522-cf5020ef16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ad72c545b54457b81618ddb1b162d54" ma:index="16" nillable="true" ma:taxonomy="true" ma:internalName="mad72c545b54457b81618ddb1b162d54" ma:taxonomyFieldName="Sitethema" ma:displayName="Sitethema" ma:default="1;#Belanghebbendenmanagement|6b580beb-060d-41a4-a3eb-1bcc0c00fa97;#2;#Energie- en klimaattransitie|236e6c75-c1c0-4f46-b61c-8c597e1ff9f0;#3;#Energie-efficiëntie|8bdaf7a8-08e2-416d-a7a5-8f77bf0b7a23;#4;#Lokaal energie- en kllimaatbeleid|516be5f0-ecc9-450f-bb77-74219f2db163" ma:fieldId="{6ad72c54-5b54-457b-8161-8ddb1b162d54}" ma:taxonomyMulti="true" ma:sspId="49ca8161-7180-459b-a0ef-1a71cf6ffea5" ma:termSetId="c7f1d544-3886-43fa-874c-1cdd2802d0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7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k4933a99bdc04028b7f75f3dc41cfae2" ma:index="19" nillable="true" ma:taxonomy="true" ma:internalName="k4933a99bdc04028b7f75f3dc41cfae2" ma:taxonomyFieldName="Projectsoort" ma:displayName="Projectsoort" ma:indexed="true" ma:default="" ma:fieldId="{44933a99-bdc0-4028-b7f7-5f3dc41cfae2}" ma:sspId="49ca8161-7180-459b-a0ef-1a71cf6ffea5" ma:termSetId="419a150d-85a1-44b5-937d-a430253715f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03c9b-cb4f-4159-b4ca-4b0162f0176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c4650c-f8e4-4645-b522-cf5020ef161b">VAEHHA3TZA3K-1769823284-103</_dlc_DocId>
    <_dlc_DocIdUrl xmlns="02c4650c-f8e4-4645-b522-cf5020ef161b">
      <Url>https://vlaamseoverheid.sharepoint.com/sites/veka-ehuis/_layouts/15/DocIdRedir.aspx?ID=VAEHHA3TZA3K-1769823284-103</Url>
      <Description>VAEHHA3TZA3K-1769823284-103</Description>
    </_dlc_DocIdUrl>
    <TaxCatchAll xmlns="02c4650c-f8e4-4645-b522-cf5020ef161b">
      <Value>5</Value>
      <Value>4</Value>
      <Value>3</Value>
      <Value>2</Value>
      <Value>1</Value>
    </TaxCatchAll>
    <mad72c545b54457b81618ddb1b162d54 xmlns="02c4650c-f8e4-4645-b522-cf5020ef16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Belanghebbendenmanagement</TermName>
          <TermId xmlns="http://schemas.microsoft.com/office/infopath/2007/PartnerControls">6b580beb-060d-41a4-a3eb-1bcc0c00fa97</TermId>
        </TermInfo>
        <TermInfo xmlns="http://schemas.microsoft.com/office/infopath/2007/PartnerControls">
          <TermName xmlns="http://schemas.microsoft.com/office/infopath/2007/PartnerControls">Energie- en klimaattransitie</TermName>
          <TermId xmlns="http://schemas.microsoft.com/office/infopath/2007/PartnerControls">236e6c75-c1c0-4f46-b61c-8c597e1ff9f0</TermId>
        </TermInfo>
        <TermInfo xmlns="http://schemas.microsoft.com/office/infopath/2007/PartnerControls">
          <TermName xmlns="http://schemas.microsoft.com/office/infopath/2007/PartnerControls">Energie-efficiëntie</TermName>
          <TermId xmlns="http://schemas.microsoft.com/office/infopath/2007/PartnerControls">8bdaf7a8-08e2-416d-a7a5-8f77bf0b7a23</TermId>
        </TermInfo>
        <TermInfo xmlns="http://schemas.microsoft.com/office/infopath/2007/PartnerControls">
          <TermName xmlns="http://schemas.microsoft.com/office/infopath/2007/PartnerControls">Lokaal energie- en kllimaatbeleid</TermName>
          <TermId xmlns="http://schemas.microsoft.com/office/infopath/2007/PartnerControls">516be5f0-ecc9-450f-bb77-74219f2db163</TermId>
        </TermInfo>
      </Terms>
    </mad72c545b54457b81618ddb1b162d54>
    <k333a8beaf644326990bea8727c469f3 xmlns="02c4650c-f8e4-4645-b522-cf5020ef161b">
      <Terms xmlns="http://schemas.microsoft.com/office/infopath/2007/PartnerControls"/>
    </k333a8beaf644326990bea8727c469f3>
    <k4933a99bdc04028b7f75f3dc41cfae2 xmlns="02c4650c-f8e4-4645-b522-cf5020ef16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Algemeen</TermName>
          <TermId xmlns="http://schemas.microsoft.com/office/infopath/2007/PartnerControls">ad51441b-97e0-4300-9fc9-c5cab4069d3c</TermId>
        </TermInfo>
      </Terms>
    </k4933a99bdc04028b7f75f3dc41cfae2>
    <Documentdatum xmlns="02c4650c-f8e4-4645-b522-cf5020ef161b">2023-09-28T11:41:27+00:00</Documentdatum>
    <Beschrijving xmlns="02c4650c-f8e4-4645-b522-cf5020ef161b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89FC1C-FD6B-457F-ACDC-08A4FCA53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62EBE-55DA-4B24-854E-2AA30C0C2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4650c-f8e4-4645-b522-cf5020ef161b"/>
    <ds:schemaRef ds:uri="8c503c9b-cb4f-4159-b4ca-4b0162f017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E679A1-1737-47A6-B7BE-A150657BDA8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DE3EA4E-C9FF-415D-A9CE-ED5A47F35E94}">
  <ds:schemaRefs>
    <ds:schemaRef ds:uri="8c503c9b-cb4f-4159-b4ca-4b0162f01768"/>
    <ds:schemaRef ds:uri="02c4650c-f8e4-4645-b522-cf5020ef161b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65B25223-F58B-477F-BB86-BF44357A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voorlopig-POLYVALENT-DOCUMENT-VEKA</Template>
  <TotalTime>0</TotalTime>
  <Pages>1</Pages>
  <Words>202</Words>
  <Characters>1111</Characters>
  <Application>Microsoft Office Word</Application>
  <DocSecurity>0</DocSecurity>
  <Lines>9</Lines>
  <Paragraphs>2</Paragraphs>
  <ScaleCrop>false</ScaleCrop>
  <Company>Vlaamse Overheid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 doorverwijzing begeleiding onderhoud verwarming (ontwerp)</dc:title>
  <dc:subject/>
  <dc:creator>Zeebroek Paul</dc:creator>
  <cp:keywords/>
  <cp:lastModifiedBy>Bruno Pluvier</cp:lastModifiedBy>
  <cp:revision>2</cp:revision>
  <cp:lastPrinted>2015-12-08T10:20:00Z</cp:lastPrinted>
  <dcterms:created xsi:type="dcterms:W3CDTF">2025-09-12T09:57:00Z</dcterms:created>
  <dcterms:modified xsi:type="dcterms:W3CDTF">2025-09-12T09:57:00Z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0x0101006F9C7C1746960341B67A546B27CC8B98010086C7D57DACF42E4FBBCFC289B6862ED5</vt:lpwstr>
  </property>
  <property fmtid="{D5CDD505-2E9C-101B-9397-08002B2CF9AE}" pid="3" name="_dlc_DocIdItemGuid">
    <vt:lpwstr>3068855b-9231-4449-bce7-d1634eb24e03</vt:lpwstr>
  </property>
  <property fmtid="{D5CDD505-2E9C-101B-9397-08002B2CF9AE}" pid="4" name="VEKA - Huisstijl - Sjabloontype">
    <vt:lpwstr>968;#Polyvalent document|3e937d0e-dcf6-4487-8087-829b3cb28c28</vt:lpwstr>
  </property>
  <property fmtid="{D5CDD505-2E9C-101B-9397-08002B2CF9AE}" pid="5" name="Huisstijl - scope">
    <vt:lpwstr>954;#VEKA|f58e36ef-da85-4ad2-ab84-ad72cd1808c7</vt:lpwstr>
  </property>
  <property fmtid="{D5CDD505-2E9C-101B-9397-08002B2CF9AE}" pid="6" name="Sitethema">
    <vt:lpwstr>1;#Belanghebbendenmanagement|6b580beb-060d-41a4-a3eb-1bcc0c00fa97;#2;#Energie- en klimaattransitie|236e6c75-c1c0-4f46-b61c-8c597e1ff9f0;#3;#Energie-efficiëntie|8bdaf7a8-08e2-416d-a7a5-8f77bf0b7a23;#4;#Lokaal energie- en kllimaatbeleid|516be5f0-ecc9-450f-bb77-74219f2db163</vt:lpwstr>
  </property>
  <property fmtid="{D5CDD505-2E9C-101B-9397-08002B2CF9AE}" pid="7" name="Documentsoort">
    <vt:lpwstr/>
  </property>
  <property fmtid="{D5CDD505-2E9C-101B-9397-08002B2CF9AE}" pid="8" name="Projectsoort">
    <vt:lpwstr>5;#Algemeen|ad51441b-97e0-4300-9fc9-c5cab4069d3c</vt:lpwstr>
  </property>
  <property fmtid="{D5CDD505-2E9C-101B-9397-08002B2CF9AE}" pid="9" name="docLang">
    <vt:lpwstr>nl</vt:lpwstr>
  </property>
</Properties>
</file>